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bin" ContentType="application/vnd.openxmlformats-officedocument.oleObject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25E58" w:rsidRDefault="00425E58" w:rsidP="00B45843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Отчет</w:t>
      </w:r>
    </w:p>
    <w:p w:rsidR="00425E58" w:rsidRDefault="00425E58" w:rsidP="00B45843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муниципального образования «Город Архангельск»</w:t>
      </w:r>
    </w:p>
    <w:p w:rsidR="00425E58" w:rsidRDefault="00425E58" w:rsidP="00B45843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О выполнении к</w:t>
      </w:r>
      <w:r w:rsidRPr="000D58D5">
        <w:rPr>
          <w:b/>
          <w:sz w:val="28"/>
          <w:szCs w:val="28"/>
        </w:rPr>
        <w:t>онкурсн</w:t>
      </w:r>
      <w:r>
        <w:rPr>
          <w:b/>
          <w:sz w:val="28"/>
          <w:szCs w:val="28"/>
        </w:rPr>
        <w:t>ого</w:t>
      </w:r>
      <w:r w:rsidRPr="000D58D5">
        <w:rPr>
          <w:b/>
          <w:sz w:val="28"/>
          <w:szCs w:val="28"/>
        </w:rPr>
        <w:t xml:space="preserve"> задания</w:t>
      </w:r>
      <w:r>
        <w:rPr>
          <w:b/>
          <w:sz w:val="28"/>
          <w:szCs w:val="28"/>
        </w:rPr>
        <w:t xml:space="preserve"> № 3 </w:t>
      </w:r>
    </w:p>
    <w:p w:rsidR="00425E58" w:rsidRPr="000D58D5" w:rsidRDefault="00425E58" w:rsidP="005D0914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в рамках </w:t>
      </w:r>
      <w:r w:rsidRPr="000D58D5">
        <w:rPr>
          <w:b/>
          <w:sz w:val="28"/>
          <w:szCs w:val="28"/>
        </w:rPr>
        <w:t>участи</w:t>
      </w:r>
      <w:r>
        <w:rPr>
          <w:b/>
          <w:sz w:val="28"/>
          <w:szCs w:val="28"/>
        </w:rPr>
        <w:t>я в конкурсе</w:t>
      </w:r>
      <w:r w:rsidRPr="000D58D5">
        <w:rPr>
          <w:b/>
          <w:sz w:val="28"/>
          <w:szCs w:val="28"/>
        </w:rPr>
        <w:t xml:space="preserve"> городов России</w:t>
      </w:r>
    </w:p>
    <w:p w:rsidR="00425E58" w:rsidRDefault="00425E58" w:rsidP="005D0914">
      <w:pPr>
        <w:jc w:val="center"/>
        <w:rPr>
          <w:b/>
          <w:sz w:val="28"/>
          <w:szCs w:val="28"/>
        </w:rPr>
      </w:pPr>
      <w:r w:rsidRPr="000D58D5">
        <w:rPr>
          <w:b/>
          <w:sz w:val="28"/>
          <w:szCs w:val="28"/>
        </w:rPr>
        <w:t>«Дети разные важны!»</w:t>
      </w:r>
    </w:p>
    <w:p w:rsidR="00425E58" w:rsidRPr="000D58D5" w:rsidRDefault="00425E58" w:rsidP="005D0914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(2015 год)</w:t>
      </w:r>
    </w:p>
    <w:p w:rsidR="00425E58" w:rsidRDefault="00425E58" w:rsidP="005D0914">
      <w:pPr>
        <w:ind w:firstLine="708"/>
        <w:jc w:val="both"/>
        <w:rPr>
          <w:b/>
          <w:sz w:val="28"/>
          <w:szCs w:val="28"/>
        </w:rPr>
      </w:pPr>
      <w:bookmarkStart w:id="0" w:name="_GoBack"/>
      <w:bookmarkEnd w:id="0"/>
    </w:p>
    <w:p w:rsidR="00425E58" w:rsidRDefault="00425E58" w:rsidP="00B45843">
      <w:pPr>
        <w:jc w:val="center"/>
        <w:rPr>
          <w:b/>
          <w:sz w:val="28"/>
          <w:szCs w:val="28"/>
        </w:rPr>
      </w:pPr>
    </w:p>
    <w:p w:rsidR="00425E58" w:rsidRDefault="00425E58" w:rsidP="005D0914">
      <w:pPr>
        <w:ind w:firstLine="708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«</w:t>
      </w:r>
      <w:r w:rsidRPr="005D0914">
        <w:rPr>
          <w:b/>
          <w:sz w:val="28"/>
          <w:szCs w:val="28"/>
        </w:rPr>
        <w:t>Создание и поддержка инклюзивных коллективов, студий, творческих групп, основанных на принципе совместного творчества детей с инвалидностью и здоровых сверстников и взрослых</w:t>
      </w:r>
      <w:r>
        <w:rPr>
          <w:b/>
          <w:sz w:val="28"/>
          <w:szCs w:val="28"/>
        </w:rPr>
        <w:t>»</w:t>
      </w:r>
    </w:p>
    <w:p w:rsidR="00425E58" w:rsidRDefault="00425E58" w:rsidP="005D0914">
      <w:pPr>
        <w:ind w:firstLine="708"/>
        <w:jc w:val="center"/>
        <w:rPr>
          <w:b/>
          <w:sz w:val="28"/>
          <w:szCs w:val="28"/>
        </w:rPr>
      </w:pPr>
    </w:p>
    <w:p w:rsidR="00425E58" w:rsidRDefault="00425E58" w:rsidP="00E30647">
      <w:pPr>
        <w:ind w:firstLine="708"/>
        <w:jc w:val="both"/>
        <w:rPr>
          <w:sz w:val="28"/>
          <w:szCs w:val="28"/>
        </w:rPr>
      </w:pPr>
      <w:r w:rsidRPr="00E30647">
        <w:rPr>
          <w:sz w:val="28"/>
          <w:szCs w:val="28"/>
        </w:rPr>
        <w:t>В муниципальном образовании «Город Архангельск» в учреждениях дополнительного образования созданы и</w:t>
      </w:r>
      <w:r>
        <w:rPr>
          <w:sz w:val="28"/>
          <w:szCs w:val="28"/>
        </w:rPr>
        <w:t xml:space="preserve"> действуют </w:t>
      </w:r>
      <w:r w:rsidRPr="00E30647">
        <w:rPr>
          <w:sz w:val="28"/>
          <w:szCs w:val="28"/>
        </w:rPr>
        <w:t xml:space="preserve">инклюзивные творческие объединения, студии, коллективы. </w:t>
      </w:r>
    </w:p>
    <w:p w:rsidR="00425E58" w:rsidRDefault="00425E58" w:rsidP="00E30647">
      <w:pPr>
        <w:ind w:firstLine="708"/>
        <w:jc w:val="both"/>
        <w:rPr>
          <w:sz w:val="28"/>
          <w:szCs w:val="28"/>
        </w:rPr>
      </w:pPr>
      <w:r w:rsidRPr="00E30647">
        <w:rPr>
          <w:sz w:val="28"/>
          <w:szCs w:val="28"/>
        </w:rPr>
        <w:t xml:space="preserve">Для этого </w:t>
      </w:r>
      <w:r>
        <w:rPr>
          <w:sz w:val="28"/>
          <w:szCs w:val="28"/>
        </w:rPr>
        <w:t xml:space="preserve">муниципалитетом </w:t>
      </w:r>
      <w:r w:rsidRPr="00E30647">
        <w:rPr>
          <w:sz w:val="28"/>
          <w:szCs w:val="28"/>
        </w:rPr>
        <w:t xml:space="preserve">созданы необходимые условия: </w:t>
      </w:r>
    </w:p>
    <w:p w:rsidR="00425E58" w:rsidRPr="00BC06D0" w:rsidRDefault="00425E58" w:rsidP="00E30647">
      <w:pPr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</w:t>
      </w:r>
      <w:r w:rsidRPr="00E30647">
        <w:rPr>
          <w:sz w:val="28"/>
          <w:szCs w:val="28"/>
        </w:rPr>
        <w:t>осуществляется информационно-методическое сопровождение педагого</w:t>
      </w:r>
      <w:r>
        <w:rPr>
          <w:sz w:val="28"/>
          <w:szCs w:val="28"/>
        </w:rPr>
        <w:t xml:space="preserve">в на площадках городского ресурсного центра по воспитанию и дополнительному образованию детей города, созданного </w:t>
      </w:r>
      <w:r w:rsidRPr="00E30647">
        <w:rPr>
          <w:sz w:val="28"/>
          <w:szCs w:val="28"/>
        </w:rPr>
        <w:t>на площадке муниципального учреждения дополнительного образования "Соломбал</w:t>
      </w:r>
      <w:r>
        <w:rPr>
          <w:sz w:val="28"/>
          <w:szCs w:val="28"/>
        </w:rPr>
        <w:t>ьский Дом детского творчества";  опорного учреждения системы образования города</w:t>
      </w:r>
      <w:r w:rsidRPr="00BC06D0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по военно-патриотическому воспитанию  и развитию технического творчества учащихся </w:t>
      </w:r>
      <w:r w:rsidRPr="00BC06D0">
        <w:rPr>
          <w:sz w:val="28"/>
          <w:szCs w:val="28"/>
        </w:rPr>
        <w:t>"Центр технического творчества и досуга школьников"</w:t>
      </w:r>
      <w:r>
        <w:rPr>
          <w:sz w:val="28"/>
          <w:szCs w:val="28"/>
        </w:rPr>
        <w:t>;</w:t>
      </w:r>
    </w:p>
    <w:p w:rsidR="00425E58" w:rsidRDefault="00425E58" w:rsidP="00E30647">
      <w:pPr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</w:t>
      </w:r>
      <w:r w:rsidRPr="00E30647">
        <w:rPr>
          <w:sz w:val="28"/>
          <w:szCs w:val="28"/>
        </w:rPr>
        <w:t xml:space="preserve">педагогами </w:t>
      </w:r>
      <w:r>
        <w:rPr>
          <w:sz w:val="28"/>
          <w:szCs w:val="28"/>
        </w:rPr>
        <w:t xml:space="preserve">детских учреждений </w:t>
      </w:r>
      <w:r w:rsidRPr="00E30647">
        <w:rPr>
          <w:sz w:val="28"/>
          <w:szCs w:val="28"/>
        </w:rPr>
        <w:t xml:space="preserve">адаптированы  программы дополнительного инклюзивного образования для </w:t>
      </w:r>
      <w:r>
        <w:rPr>
          <w:sz w:val="28"/>
          <w:szCs w:val="28"/>
        </w:rPr>
        <w:t>детей с ограниченными возможностями здоровья по зрению</w:t>
      </w:r>
      <w:r w:rsidRPr="00E30647">
        <w:rPr>
          <w:sz w:val="28"/>
          <w:szCs w:val="28"/>
        </w:rPr>
        <w:t>,</w:t>
      </w:r>
      <w:r>
        <w:rPr>
          <w:sz w:val="28"/>
          <w:szCs w:val="28"/>
        </w:rPr>
        <w:t xml:space="preserve"> слуху, имеющих </w:t>
      </w:r>
      <w:r w:rsidRPr="00E30647">
        <w:rPr>
          <w:sz w:val="28"/>
          <w:szCs w:val="28"/>
        </w:rPr>
        <w:t>нарушения опорно-двигательного аппарата</w:t>
      </w:r>
      <w:r>
        <w:rPr>
          <w:sz w:val="28"/>
          <w:szCs w:val="28"/>
        </w:rPr>
        <w:t xml:space="preserve">, ментальными особенностями; </w:t>
      </w:r>
      <w:r w:rsidRPr="00E30647">
        <w:rPr>
          <w:sz w:val="28"/>
          <w:szCs w:val="28"/>
        </w:rPr>
        <w:t xml:space="preserve"> </w:t>
      </w:r>
    </w:p>
    <w:p w:rsidR="00425E58" w:rsidRDefault="00425E58" w:rsidP="00E30647">
      <w:pPr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</w:t>
      </w:r>
      <w:r w:rsidRPr="00E30647">
        <w:rPr>
          <w:sz w:val="28"/>
          <w:szCs w:val="28"/>
        </w:rPr>
        <w:t>создана доступная образовательная среда</w:t>
      </w:r>
      <w:r>
        <w:rPr>
          <w:sz w:val="28"/>
          <w:szCs w:val="28"/>
        </w:rPr>
        <w:t xml:space="preserve"> (оборудованы пандусы, специализированные туалеты, используется специализированное световое и звуковое оборудование).</w:t>
      </w:r>
    </w:p>
    <w:p w:rsidR="00425E58" w:rsidRDefault="00425E58" w:rsidP="009A4595">
      <w:pPr>
        <w:ind w:firstLine="708"/>
        <w:jc w:val="center"/>
        <w:rPr>
          <w:sz w:val="28"/>
          <w:szCs w:val="28"/>
        </w:rPr>
      </w:pPr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Рисунок 12" o:spid="_x0000_i1025" type="#_x0000_t75" alt="Описание: http://www.ya-roditel.ru/bitrix/templates/v2.0/images/logo_deti_big.png" style="width:225pt;height:107.25pt;visibility:visible">
            <v:imagedata r:id="rId7" o:title=""/>
          </v:shape>
        </w:pict>
      </w:r>
    </w:p>
    <w:p w:rsidR="00425E58" w:rsidRDefault="00425E58" w:rsidP="00E30647">
      <w:pPr>
        <w:ind w:firstLine="708"/>
        <w:jc w:val="both"/>
        <w:rPr>
          <w:sz w:val="28"/>
          <w:szCs w:val="28"/>
        </w:rPr>
      </w:pPr>
    </w:p>
    <w:p w:rsidR="00425E58" w:rsidRDefault="00425E58" w:rsidP="00E30647">
      <w:pPr>
        <w:ind w:firstLine="708"/>
        <w:jc w:val="both"/>
        <w:rPr>
          <w:sz w:val="28"/>
          <w:szCs w:val="28"/>
        </w:rPr>
      </w:pPr>
    </w:p>
    <w:p w:rsidR="00425E58" w:rsidRDefault="00425E58" w:rsidP="0091097C">
      <w:pPr>
        <w:jc w:val="both"/>
        <w:rPr>
          <w:b/>
        </w:rPr>
      </w:pPr>
      <w:r w:rsidRPr="00AA5206">
        <w:rPr>
          <w:b/>
          <w:noProof/>
          <w:lang w:bidi="ar-SA"/>
        </w:rPr>
        <w:pict>
          <v:shape id="Объект 4" o:spid="_x0000_i1026" type="#_x0000_t75" alt="Вырезка экрана" style="width:498pt;height:237pt;visibility:visible" o:gfxdata="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">
            <v:imagedata r:id="rId8" o:title=""/>
            <o:lock v:ext="edit" aspectratio="f"/>
          </v:shape>
        </w:pict>
      </w:r>
    </w:p>
    <w:p w:rsidR="00425E58" w:rsidRDefault="00425E58" w:rsidP="0091097C">
      <w:pPr>
        <w:ind w:firstLine="567"/>
        <w:jc w:val="center"/>
      </w:pPr>
      <w:hyperlink r:id="rId9" w:history="1">
        <w:r w:rsidRPr="00740692">
          <w:rPr>
            <w:rStyle w:val="Hyperlink"/>
            <w:b/>
          </w:rPr>
          <w:t>http://arhraduga.ru/</w:t>
        </w:r>
      </w:hyperlink>
    </w:p>
    <w:p w:rsidR="00425E58" w:rsidRDefault="00425E58" w:rsidP="0091097C">
      <w:pPr>
        <w:ind w:firstLine="567"/>
        <w:jc w:val="center"/>
        <w:rPr>
          <w:b/>
        </w:rPr>
      </w:pPr>
    </w:p>
    <w:p w:rsidR="00425E58" w:rsidRDefault="00425E58" w:rsidP="0091097C">
      <w:pPr>
        <w:ind w:firstLine="567"/>
        <w:jc w:val="center"/>
        <w:rPr>
          <w:b/>
        </w:rPr>
      </w:pPr>
    </w:p>
    <w:p w:rsidR="00425E58" w:rsidRDefault="00425E58" w:rsidP="00C0395D">
      <w:pPr>
        <w:ind w:firstLine="567"/>
        <w:jc w:val="both"/>
        <w:rPr>
          <w:b/>
        </w:rPr>
      </w:pPr>
      <w:smartTag w:uri="urn:schemas-microsoft-com:office:smarttags" w:element="place">
        <w:r w:rsidRPr="009F3D1E">
          <w:rPr>
            <w:b/>
            <w:sz w:val="28"/>
            <w:szCs w:val="28"/>
            <w:lang w:val="en-US"/>
          </w:rPr>
          <w:t>I</w:t>
        </w:r>
        <w:r w:rsidRPr="009F3D1E">
          <w:rPr>
            <w:b/>
            <w:sz w:val="28"/>
            <w:szCs w:val="28"/>
          </w:rPr>
          <w:t>.</w:t>
        </w:r>
      </w:smartTag>
      <w:r w:rsidRPr="009F3D1E">
        <w:rPr>
          <w:b/>
          <w:sz w:val="28"/>
          <w:szCs w:val="28"/>
        </w:rPr>
        <w:t xml:space="preserve"> На базе муниципального бюджетного учреждения дополнительного образования муниципального образования "Город Архангельск" "Детский (подростковый) центр "Радуга" </w:t>
      </w:r>
      <w:r w:rsidRPr="00121A06">
        <w:rPr>
          <w:b/>
        </w:rPr>
        <w:t xml:space="preserve">функционируют  </w:t>
      </w:r>
      <w:r>
        <w:rPr>
          <w:b/>
        </w:rPr>
        <w:t xml:space="preserve">творческие </w:t>
      </w:r>
      <w:r w:rsidRPr="00121A06">
        <w:rPr>
          <w:b/>
        </w:rPr>
        <w:t xml:space="preserve">объединения, основанные на принципе совместного творчества детей с </w:t>
      </w:r>
      <w:r>
        <w:rPr>
          <w:b/>
        </w:rPr>
        <w:t xml:space="preserve">ограниченными возможностями здоровья, </w:t>
      </w:r>
      <w:r w:rsidRPr="00121A06">
        <w:rPr>
          <w:b/>
        </w:rPr>
        <w:t>инвалидностью и здоровых сверстников:</w:t>
      </w:r>
    </w:p>
    <w:p w:rsidR="00425E58" w:rsidRPr="00121A06" w:rsidRDefault="00425E58" w:rsidP="00C0395D">
      <w:pPr>
        <w:ind w:firstLine="567"/>
        <w:jc w:val="both"/>
        <w:rPr>
          <w:b/>
        </w:rPr>
      </w:pPr>
    </w:p>
    <w:p w:rsidR="00425E58" w:rsidRDefault="00425E58" w:rsidP="0091097C">
      <w:pPr>
        <w:ind w:right="-425"/>
        <w:jc w:val="both"/>
      </w:pPr>
      <w:r w:rsidRPr="00AA5206">
        <w:rPr>
          <w:noProof/>
          <w:sz w:val="28"/>
          <w:szCs w:val="28"/>
          <w:lang w:bidi="ar-SA"/>
        </w:rPr>
        <w:pict>
          <v:shape id="Рисунок 1" o:spid="_x0000_i1027" type="#_x0000_t75" alt="Гитара ТО инклюзия" style="width:152.25pt;height:103.5pt;visibility:visible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">
            <v:imagedata r:id="rId10" o:title=""/>
            <o:lock v:ext="edit" aspectratio="f"/>
          </v:shape>
        </w:pict>
      </w:r>
      <w:r>
        <w:rPr>
          <w:noProof/>
          <w:lang w:bidi="ar-SA"/>
        </w:rPr>
        <w:pict>
          <v:shape id="Рисунок 2" o:spid="_x0000_i1028" type="#_x0000_t75" alt="Гитара инклюзия 5 школа" style="width:151.5pt;height:102.75pt;visibility:visible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">
            <v:imagedata r:id="rId11" o:title=""/>
            <o:lock v:ext="edit" aspectratio="f"/>
          </v:shape>
        </w:pict>
      </w:r>
      <w:r>
        <w:rPr>
          <w:noProof/>
          <w:lang w:bidi="ar-SA"/>
        </w:rPr>
        <w:pict>
          <v:shape id="Рисунок 3" o:spid="_x0000_i1029" type="#_x0000_t75" alt="Гитара 2" style="width:153pt;height:102.75pt;visibility:visible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">
            <v:imagedata r:id="rId12" o:title=""/>
            <o:lock v:ext="edit" aspectratio="f"/>
          </v:shape>
        </w:pict>
      </w:r>
    </w:p>
    <w:p w:rsidR="00425E58" w:rsidRDefault="00425E58" w:rsidP="00C0395D">
      <w:pPr>
        <w:ind w:firstLine="567"/>
        <w:jc w:val="both"/>
        <w:rPr>
          <w:b/>
        </w:rPr>
      </w:pPr>
    </w:p>
    <w:p w:rsidR="00425E58" w:rsidRDefault="00425E58" w:rsidP="00C0395D">
      <w:pPr>
        <w:ind w:firstLine="567"/>
        <w:jc w:val="both"/>
      </w:pPr>
      <w:r w:rsidRPr="00144650">
        <w:rPr>
          <w:b/>
        </w:rPr>
        <w:t>1. Объединение "Гитара",</w:t>
      </w:r>
      <w:r w:rsidRPr="00144650">
        <w:t xml:space="preserve"> в</w:t>
      </w:r>
      <w:r>
        <w:t xml:space="preserve"> творческом разновозрастном коллективе </w:t>
      </w:r>
      <w:r w:rsidRPr="00144650">
        <w:t>которо</w:t>
      </w:r>
      <w:r>
        <w:t>го</w:t>
      </w:r>
      <w:r w:rsidRPr="00144650">
        <w:t xml:space="preserve"> </w:t>
      </w:r>
      <w:r>
        <w:t>(55 чел.)</w:t>
      </w:r>
      <w:r w:rsidRPr="00144650">
        <w:t xml:space="preserve"> </w:t>
      </w:r>
      <w:r>
        <w:t>успешно з</w:t>
      </w:r>
      <w:r w:rsidRPr="00144650">
        <w:t>анимаются  учащи</w:t>
      </w:r>
      <w:r>
        <w:t>е</w:t>
      </w:r>
      <w:r w:rsidRPr="00144650">
        <w:t>ся с ограниченными возможностями</w:t>
      </w:r>
      <w:r>
        <w:t xml:space="preserve"> здоровья (5 чел.)</w:t>
      </w:r>
      <w:r w:rsidRPr="00144650">
        <w:t>.</w:t>
      </w:r>
    </w:p>
    <w:p w:rsidR="00425E58" w:rsidRPr="00144650" w:rsidRDefault="00425E58" w:rsidP="00C0395D">
      <w:pPr>
        <w:ind w:firstLine="567"/>
        <w:jc w:val="both"/>
      </w:pPr>
    </w:p>
    <w:p w:rsidR="00425E58" w:rsidRDefault="00425E58" w:rsidP="00C0395D">
      <w:pPr>
        <w:ind w:firstLine="567"/>
        <w:jc w:val="both"/>
      </w:pPr>
      <w:r>
        <w:rPr>
          <w:b/>
        </w:rPr>
        <w:t>Цель программы</w:t>
      </w:r>
      <w:r w:rsidRPr="00D57AA7">
        <w:t xml:space="preserve"> </w:t>
      </w:r>
      <w:r>
        <w:t>– развитие музыкальных и эстетических способностей подростка через овладение искусством исполнения на гитаре классических, современных эстрадных, авторских произведений.</w:t>
      </w:r>
      <w:r w:rsidRPr="00C0395D">
        <w:t xml:space="preserve"> </w:t>
      </w:r>
    </w:p>
    <w:p w:rsidR="00425E58" w:rsidRDefault="00425E58" w:rsidP="00C0395D">
      <w:pPr>
        <w:ind w:firstLine="567"/>
        <w:jc w:val="both"/>
      </w:pPr>
      <w:r>
        <w:rPr>
          <w:b/>
        </w:rPr>
        <w:t xml:space="preserve">Форма работы - </w:t>
      </w:r>
      <w:r>
        <w:t>учебное занятие.</w:t>
      </w:r>
    </w:p>
    <w:p w:rsidR="00425E58" w:rsidRDefault="00425E58" w:rsidP="00C0395D">
      <w:pPr>
        <w:ind w:firstLine="567"/>
        <w:jc w:val="both"/>
      </w:pPr>
      <w:r>
        <w:t>Программа предусматривает комплексный подход к построению и проведению занятия. Оно включает различные виды деятельности: музыкальная грамота, творческая исполнительская деятельность (пение, игра на музыкальном инструменте), слушание музыки.</w:t>
      </w:r>
    </w:p>
    <w:p w:rsidR="00425E58" w:rsidRDefault="00425E58" w:rsidP="00C0395D">
      <w:pPr>
        <w:ind w:firstLine="567"/>
        <w:jc w:val="both"/>
      </w:pPr>
    </w:p>
    <w:p w:rsidR="00425E58" w:rsidRDefault="00425E58" w:rsidP="00C0395D">
      <w:pPr>
        <w:ind w:firstLine="567"/>
        <w:jc w:val="both"/>
      </w:pPr>
    </w:p>
    <w:p w:rsidR="00425E58" w:rsidRDefault="00425E58" w:rsidP="00C0395D">
      <w:pPr>
        <w:ind w:firstLine="567"/>
        <w:jc w:val="both"/>
      </w:pPr>
    </w:p>
    <w:p w:rsidR="00425E58" w:rsidRDefault="00425E58" w:rsidP="00C0395D">
      <w:pPr>
        <w:ind w:firstLine="567"/>
        <w:jc w:val="both"/>
      </w:pPr>
    </w:p>
    <w:p w:rsidR="00425E58" w:rsidRDefault="00425E58" w:rsidP="00C0395D">
      <w:pPr>
        <w:ind w:firstLine="567"/>
        <w:jc w:val="both"/>
        <w:rPr>
          <w:b/>
        </w:rPr>
      </w:pPr>
    </w:p>
    <w:p w:rsidR="00425E58" w:rsidRDefault="00425E58" w:rsidP="00C0395D">
      <w:pPr>
        <w:ind w:firstLine="567"/>
        <w:jc w:val="both"/>
      </w:pPr>
      <w:r>
        <w:rPr>
          <w:b/>
        </w:rPr>
        <w:t xml:space="preserve">2. Творческое объединение "Сувенир из теста" </w:t>
      </w:r>
      <w:r w:rsidRPr="000D26DF">
        <w:t>(</w:t>
      </w:r>
      <w:r>
        <w:t xml:space="preserve">в коллективе среди 80 человек </w:t>
      </w:r>
      <w:r w:rsidRPr="000D26DF">
        <w:t xml:space="preserve">занимается 15 </w:t>
      </w:r>
      <w:r>
        <w:t>детей</w:t>
      </w:r>
      <w:r w:rsidRPr="00144650">
        <w:t xml:space="preserve"> с ограниченными возможностями здоровья</w:t>
      </w:r>
      <w:r w:rsidRPr="000D26DF">
        <w:t>).</w:t>
      </w:r>
    </w:p>
    <w:p w:rsidR="00425E58" w:rsidRDefault="00425E58" w:rsidP="0091097C">
      <w:pPr>
        <w:ind w:firstLine="567"/>
        <w:jc w:val="center"/>
        <w:rPr>
          <w:noProof/>
          <w:lang w:bidi="ar-SA"/>
        </w:rPr>
      </w:pPr>
    </w:p>
    <w:p w:rsidR="00425E58" w:rsidRPr="001D0AC3" w:rsidRDefault="00425E58" w:rsidP="0091097C">
      <w:pPr>
        <w:ind w:firstLine="567"/>
        <w:jc w:val="center"/>
      </w:pPr>
    </w:p>
    <w:p w:rsidR="00425E58" w:rsidRDefault="00425E58" w:rsidP="00C0395D">
      <w:pPr>
        <w:ind w:firstLine="567"/>
        <w:jc w:val="both"/>
      </w:pPr>
      <w:r>
        <w:rPr>
          <w:b/>
        </w:rPr>
        <w:t>Цель программы</w:t>
      </w:r>
      <w:r w:rsidRPr="00D57AA7">
        <w:t xml:space="preserve"> </w:t>
      </w:r>
      <w:r>
        <w:t>–</w:t>
      </w:r>
      <w:r w:rsidRPr="00144650">
        <w:t xml:space="preserve"> формирование</w:t>
      </w:r>
      <w:r>
        <w:t xml:space="preserve"> основ эстетической культуры в процессе приобщения к активной совместной деятельности в сфере декоративно-прикладного творчества.</w:t>
      </w:r>
    </w:p>
    <w:p w:rsidR="00425E58" w:rsidRDefault="00425E58" w:rsidP="00C0395D">
      <w:pPr>
        <w:ind w:firstLine="567"/>
        <w:jc w:val="both"/>
      </w:pPr>
      <w:r>
        <w:rPr>
          <w:b/>
        </w:rPr>
        <w:t xml:space="preserve">Формы работы - </w:t>
      </w:r>
      <w:r w:rsidRPr="00144650">
        <w:t>с</w:t>
      </w:r>
      <w:r>
        <w:t>одержание программы раскрывается в разнообразных формах учебной художественно-творческой деятельности: практические занятия, бинарные занятия, экскурсии в музеи, посещение выставок, просмотр видеозаписей по тематике и их коллективное обсуждение, работа с образцами, вернисажи, выставки работ, праздники и другие.</w:t>
      </w:r>
    </w:p>
    <w:p w:rsidR="00425E58" w:rsidRDefault="00425E58" w:rsidP="00C0395D">
      <w:pPr>
        <w:ind w:firstLine="567"/>
        <w:jc w:val="both"/>
      </w:pPr>
    </w:p>
    <w:p w:rsidR="00425E58" w:rsidRDefault="00425E58" w:rsidP="00C0395D">
      <w:pPr>
        <w:ind w:firstLine="567"/>
        <w:jc w:val="both"/>
      </w:pPr>
      <w:r>
        <w:rPr>
          <w:b/>
        </w:rPr>
        <w:t xml:space="preserve">3. Объединение "Отражение" </w:t>
      </w:r>
      <w:r w:rsidRPr="000D26DF">
        <w:t>(6 человек</w:t>
      </w:r>
      <w:r w:rsidRPr="00144650">
        <w:t xml:space="preserve"> с ограниченными возможностями здоровья</w:t>
      </w:r>
      <w:r>
        <w:t xml:space="preserve"> занимаются в команде из 250 человек</w:t>
      </w:r>
      <w:r w:rsidRPr="000D26DF">
        <w:t>).</w:t>
      </w:r>
    </w:p>
    <w:p w:rsidR="00425E58" w:rsidRDefault="00425E58" w:rsidP="00C0395D">
      <w:pPr>
        <w:ind w:firstLine="567"/>
        <w:jc w:val="both"/>
        <w:rPr>
          <w:b/>
        </w:rPr>
      </w:pPr>
    </w:p>
    <w:p w:rsidR="00425E58" w:rsidRDefault="00425E58" w:rsidP="00C0395D">
      <w:pPr>
        <w:ind w:firstLine="567"/>
        <w:jc w:val="both"/>
        <w:rPr>
          <w:color w:val="000000"/>
        </w:rPr>
      </w:pPr>
      <w:r>
        <w:rPr>
          <w:b/>
        </w:rPr>
        <w:t>Цель программы</w:t>
      </w:r>
      <w:r w:rsidRPr="00D57AA7">
        <w:t xml:space="preserve"> </w:t>
      </w:r>
      <w:r>
        <w:t>–</w:t>
      </w:r>
      <w:r w:rsidRPr="00D57AA7">
        <w:rPr>
          <w:color w:val="000000"/>
        </w:rPr>
        <w:t xml:space="preserve"> </w:t>
      </w:r>
      <w:r>
        <w:rPr>
          <w:color w:val="000000"/>
        </w:rPr>
        <w:t>создание условий для формирования у учащихся навыков эффективного взаимодействия в команде, развития коммуникативных, лидерских качеств и активной жизненной позиции для формирования личности гражданина и патриота России.</w:t>
      </w:r>
    </w:p>
    <w:p w:rsidR="00425E58" w:rsidRDefault="00425E58" w:rsidP="00C0395D">
      <w:pPr>
        <w:ind w:firstLine="567"/>
        <w:jc w:val="both"/>
        <w:rPr>
          <w:color w:val="000000"/>
        </w:rPr>
      </w:pPr>
      <w:r>
        <w:rPr>
          <w:b/>
        </w:rPr>
        <w:t>Формы работы -</w:t>
      </w:r>
      <w:r w:rsidRPr="00D57AA7">
        <w:rPr>
          <w:color w:val="000000"/>
        </w:rPr>
        <w:t xml:space="preserve"> </w:t>
      </w:r>
      <w:r>
        <w:rPr>
          <w:color w:val="000000"/>
        </w:rPr>
        <w:t>психологические игры и упражнения: большие ролевые игры, игры-переживания, деловые игры, психогимнастика, различные методы тренинга: ролевая игра, мозговой штурм, моделирование практических ситуаций, работа в малых группах, семинар, групповые дискуссии, беседы, элементы арт-терапии, элементы сказкотерапии.</w:t>
      </w:r>
    </w:p>
    <w:p w:rsidR="00425E58" w:rsidRDefault="00425E58" w:rsidP="00C0395D">
      <w:pPr>
        <w:ind w:firstLine="567"/>
        <w:jc w:val="both"/>
        <w:rPr>
          <w:color w:val="000000"/>
        </w:rPr>
      </w:pPr>
    </w:p>
    <w:p w:rsidR="00425E58" w:rsidRDefault="00425E58" w:rsidP="0091097C">
      <w:pPr>
        <w:ind w:firstLine="567"/>
        <w:jc w:val="center"/>
        <w:rPr>
          <w:b/>
        </w:rPr>
      </w:pPr>
      <w:r>
        <w:rPr>
          <w:noProof/>
          <w:lang w:bidi="ar-SA"/>
        </w:rPr>
        <w:pict>
          <v:shape id="Рисунок 6" o:spid="_x0000_i1030" type="#_x0000_t75" alt="Здоровый Архангельск" style="width:139.5pt;height:105pt;visibility:visible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">
            <v:imagedata r:id="rId13" o:title=""/>
            <o:lock v:ext="edit" aspectratio="f"/>
          </v:shape>
        </w:pict>
      </w:r>
      <w:r>
        <w:rPr>
          <w:noProof/>
          <w:lang w:bidi="ar-SA"/>
        </w:rPr>
        <w:pict>
          <v:shape id="Рисунок 7" o:spid="_x0000_i1031" type="#_x0000_t75" alt="День флага РФ" style="width:139.5pt;height:104.25pt;visibility:visible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">
            <v:imagedata r:id="rId14" o:title=""/>
            <o:lock v:ext="edit" aspectratio="f"/>
          </v:shape>
        </w:pict>
      </w:r>
    </w:p>
    <w:p w:rsidR="00425E58" w:rsidRPr="00226DF1" w:rsidRDefault="00425E58" w:rsidP="00226DF1">
      <w:pPr>
        <w:jc w:val="center"/>
        <w:rPr>
          <w:i/>
        </w:rPr>
      </w:pPr>
      <w:r w:rsidRPr="00226DF1">
        <w:rPr>
          <w:i/>
        </w:rPr>
        <w:t>Совместный проект детей и взрослых «Здоровый Архангельск»,  торжественная общегородская линейка, посвященная  Дню Флага России.</w:t>
      </w:r>
    </w:p>
    <w:p w:rsidR="00425E58" w:rsidRDefault="00425E58" w:rsidP="00F60EB5"/>
    <w:p w:rsidR="00425E58" w:rsidRDefault="00425E58" w:rsidP="00F60EB5"/>
    <w:p w:rsidR="00425E58" w:rsidRDefault="00425E58" w:rsidP="00C0395D">
      <w:pPr>
        <w:ind w:firstLine="567"/>
        <w:jc w:val="both"/>
      </w:pPr>
      <w:r>
        <w:rPr>
          <w:b/>
        </w:rPr>
        <w:t xml:space="preserve">4. Объединение "Арт-декорирование" </w:t>
      </w:r>
      <w:r w:rsidRPr="000D26DF">
        <w:t>(</w:t>
      </w:r>
      <w:r>
        <w:t xml:space="preserve">в творческом объединении из 126 человек </w:t>
      </w:r>
      <w:r w:rsidRPr="000D26DF">
        <w:t>занимается 6 человек</w:t>
      </w:r>
      <w:r w:rsidRPr="00144650">
        <w:t xml:space="preserve"> с ограниченными возможностями здоровья</w:t>
      </w:r>
      <w:r w:rsidRPr="000D26DF">
        <w:t>).</w:t>
      </w:r>
    </w:p>
    <w:p w:rsidR="00425E58" w:rsidRDefault="00425E58" w:rsidP="00C0395D">
      <w:pPr>
        <w:ind w:firstLine="567"/>
        <w:jc w:val="both"/>
      </w:pPr>
    </w:p>
    <w:p w:rsidR="00425E58" w:rsidRDefault="00425E58" w:rsidP="00C0395D">
      <w:pPr>
        <w:ind w:firstLine="567"/>
        <w:jc w:val="both"/>
      </w:pPr>
      <w:r>
        <w:rPr>
          <w:b/>
        </w:rPr>
        <w:t>Цель программы</w:t>
      </w:r>
      <w:r w:rsidRPr="00D57AA7">
        <w:t xml:space="preserve"> </w:t>
      </w:r>
      <w:r>
        <w:t>–</w:t>
      </w:r>
      <w:r w:rsidRPr="000D26DF">
        <w:t xml:space="preserve"> </w:t>
      </w:r>
      <w:r>
        <w:t>формирование художественно-творческих способностей через обеспечение эмоционально-образного восприятия действительности, развитие эстетических чувств и представлений, образного мышления и воображения.</w:t>
      </w:r>
    </w:p>
    <w:p w:rsidR="00425E58" w:rsidRPr="007F2AE9" w:rsidRDefault="00425E58" w:rsidP="00C0395D">
      <w:pPr>
        <w:ind w:firstLine="567"/>
        <w:jc w:val="both"/>
      </w:pPr>
      <w:r>
        <w:t>Для решения учебных задач программы используются традиционные методы ведения занятий и новые педагогические технологии, различные типы занятий: комбинированные, групповые занятия, коллективная работа, урок-игра, диалог и постановка творческих задач с индивидуальным подходом к каждому ребёнку.</w:t>
      </w:r>
    </w:p>
    <w:p w:rsidR="00425E58" w:rsidRPr="007F2AE9" w:rsidRDefault="00425E58" w:rsidP="00C0395D">
      <w:pPr>
        <w:ind w:firstLine="567"/>
        <w:jc w:val="both"/>
      </w:pPr>
    </w:p>
    <w:p w:rsidR="00425E58" w:rsidRPr="007F2AE9" w:rsidRDefault="00425E58" w:rsidP="00C0395D">
      <w:pPr>
        <w:ind w:firstLine="567"/>
        <w:jc w:val="both"/>
      </w:pPr>
    </w:p>
    <w:p w:rsidR="00425E58" w:rsidRDefault="00425E58" w:rsidP="00C0395D">
      <w:pPr>
        <w:ind w:firstLine="567"/>
        <w:jc w:val="both"/>
        <w:rPr>
          <w:b/>
          <w:noProof/>
          <w:lang w:val="en-US" w:bidi="ar-SA"/>
        </w:rPr>
      </w:pPr>
      <w:r>
        <w:rPr>
          <w:noProof/>
          <w:lang w:bidi="ar-SA"/>
        </w:rPr>
        <w:pict>
          <v:shape id="Рисунок 8" o:spid="_x0000_i1032" type="#_x0000_t75" alt="роспись 2" style="width:121.5pt;height:93.75pt;visibility:visible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">
            <v:imagedata r:id="rId15" o:title=""/>
            <o:lock v:ext="edit" aspectratio="f"/>
          </v:shape>
        </w:pict>
      </w:r>
      <w:r>
        <w:rPr>
          <w:noProof/>
          <w:lang w:bidi="ar-SA"/>
        </w:rPr>
        <w:pict>
          <v:shape id="Рисунок 9" o:spid="_x0000_i1033" type="#_x0000_t75" alt="инклюзивное занатие" style="width:160.5pt;height:93.75pt;visibility:visible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">
            <v:imagedata r:id="rId16" o:title=""/>
            <o:lock v:ext="edit" aspectratio="f"/>
          </v:shape>
        </w:pict>
      </w:r>
      <w:r w:rsidRPr="00AA5206">
        <w:rPr>
          <w:b/>
          <w:noProof/>
          <w:lang w:bidi="ar-SA"/>
        </w:rPr>
        <w:pict>
          <v:shape id="Рисунок 10" o:spid="_x0000_i1034" type="#_x0000_t75" alt="художественное творчество инклюзия 5 школа" style="width:121.5pt;height:93.75pt;visibility:visible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">
            <v:imagedata r:id="rId17" o:title=""/>
            <o:lock v:ext="edit" aspectratio="f"/>
          </v:shape>
        </w:pict>
      </w:r>
    </w:p>
    <w:p w:rsidR="00425E58" w:rsidRPr="000D7117" w:rsidRDefault="00425E58" w:rsidP="00C0395D">
      <w:pPr>
        <w:ind w:firstLine="567"/>
        <w:jc w:val="both"/>
        <w:rPr>
          <w:lang w:val="en-US"/>
        </w:rPr>
      </w:pPr>
    </w:p>
    <w:p w:rsidR="00425E58" w:rsidRDefault="00425E58" w:rsidP="00C0395D">
      <w:pPr>
        <w:ind w:firstLine="567"/>
        <w:jc w:val="both"/>
        <w:rPr>
          <w:b/>
        </w:rPr>
      </w:pPr>
    </w:p>
    <w:p w:rsidR="00425E58" w:rsidRDefault="00425E58" w:rsidP="00C0395D">
      <w:pPr>
        <w:ind w:firstLine="567"/>
        <w:jc w:val="both"/>
      </w:pPr>
      <w:r>
        <w:rPr>
          <w:b/>
        </w:rPr>
        <w:t xml:space="preserve">5. Объединение "Художественные росписи русского Севера" </w:t>
      </w:r>
      <w:r w:rsidRPr="000D26DF">
        <w:t>(</w:t>
      </w:r>
      <w:r>
        <w:t>в составе объединения  76 детей, в том числе, 4</w:t>
      </w:r>
      <w:r w:rsidRPr="000D26DF">
        <w:t xml:space="preserve"> </w:t>
      </w:r>
      <w:r>
        <w:t xml:space="preserve">ребенка </w:t>
      </w:r>
      <w:r w:rsidRPr="00144650">
        <w:t>с ограниченными возможностями</w:t>
      </w:r>
      <w:r>
        <w:t xml:space="preserve"> здоровья</w:t>
      </w:r>
      <w:r w:rsidRPr="000D26DF">
        <w:t>).</w:t>
      </w:r>
    </w:p>
    <w:p w:rsidR="00425E58" w:rsidRPr="00FE4E6F" w:rsidRDefault="00425E58" w:rsidP="0091097C">
      <w:pPr>
        <w:ind w:firstLine="567"/>
        <w:jc w:val="center"/>
      </w:pPr>
    </w:p>
    <w:p w:rsidR="00425E58" w:rsidRDefault="00425E58" w:rsidP="00C0395D">
      <w:pPr>
        <w:ind w:firstLine="567"/>
        <w:jc w:val="both"/>
      </w:pPr>
      <w:r>
        <w:rPr>
          <w:b/>
        </w:rPr>
        <w:t>Цель программы</w:t>
      </w:r>
      <w:r w:rsidRPr="00D57AA7">
        <w:t xml:space="preserve"> </w:t>
      </w:r>
      <w:r>
        <w:t>– фор</w:t>
      </w:r>
      <w:r>
        <w:softHyphen/>
        <w:t>ми</w:t>
      </w:r>
      <w:r>
        <w:softHyphen/>
        <w:t>ро</w:t>
      </w:r>
      <w:r>
        <w:softHyphen/>
        <w:t>ва</w:t>
      </w:r>
      <w:r>
        <w:softHyphen/>
        <w:t>ние у уча</w:t>
      </w:r>
      <w:r>
        <w:softHyphen/>
        <w:t>щих</w:t>
      </w:r>
      <w:r>
        <w:softHyphen/>
        <w:t>ся ос</w:t>
      </w:r>
      <w:r>
        <w:softHyphen/>
        <w:t>нов эс</w:t>
      </w:r>
      <w:r>
        <w:softHyphen/>
        <w:t>те</w:t>
      </w:r>
      <w:r>
        <w:softHyphen/>
        <w:t>ти</w:t>
      </w:r>
      <w:r>
        <w:softHyphen/>
        <w:t>че</w:t>
      </w:r>
      <w:r>
        <w:softHyphen/>
        <w:t>с</w:t>
      </w:r>
      <w:r>
        <w:softHyphen/>
        <w:t>кой куль</w:t>
      </w:r>
      <w:r>
        <w:softHyphen/>
        <w:t>ту</w:t>
      </w:r>
      <w:r>
        <w:softHyphen/>
        <w:t>ры и раз</w:t>
      </w:r>
      <w:r>
        <w:softHyphen/>
        <w:t>ви</w:t>
      </w:r>
      <w:r>
        <w:softHyphen/>
        <w:t>тие их твор</w:t>
      </w:r>
      <w:r>
        <w:softHyphen/>
        <w:t>че</w:t>
      </w:r>
      <w:r>
        <w:softHyphen/>
        <w:t>с</w:t>
      </w:r>
      <w:r>
        <w:softHyphen/>
        <w:t>ких спо</w:t>
      </w:r>
      <w:r>
        <w:softHyphen/>
        <w:t>соб</w:t>
      </w:r>
      <w:r>
        <w:softHyphen/>
        <w:t>но</w:t>
      </w:r>
      <w:r>
        <w:softHyphen/>
        <w:t>стей че</w:t>
      </w:r>
      <w:r>
        <w:softHyphen/>
        <w:t>рез при</w:t>
      </w:r>
      <w:r>
        <w:softHyphen/>
        <w:t>об</w:t>
      </w:r>
      <w:r>
        <w:softHyphen/>
        <w:t>ще</w:t>
      </w:r>
      <w:r>
        <w:softHyphen/>
        <w:t>ние к тра</w:t>
      </w:r>
      <w:r>
        <w:softHyphen/>
        <w:t>ди</w:t>
      </w:r>
      <w:r>
        <w:softHyphen/>
        <w:t>ци</w:t>
      </w:r>
      <w:r>
        <w:softHyphen/>
        <w:t>он</w:t>
      </w:r>
      <w:r>
        <w:softHyphen/>
        <w:t>ным се</w:t>
      </w:r>
      <w:r>
        <w:softHyphen/>
        <w:t>вер</w:t>
      </w:r>
      <w:r>
        <w:softHyphen/>
        <w:t>ным ре</w:t>
      </w:r>
      <w:r>
        <w:softHyphen/>
        <w:t>мё</w:t>
      </w:r>
      <w:r>
        <w:softHyphen/>
        <w:t>с</w:t>
      </w:r>
      <w:r>
        <w:softHyphen/>
        <w:t>лам.</w:t>
      </w:r>
    </w:p>
    <w:p w:rsidR="00425E58" w:rsidRDefault="00425E58" w:rsidP="00C0395D">
      <w:pPr>
        <w:ind w:firstLine="567"/>
        <w:jc w:val="both"/>
      </w:pPr>
      <w:r w:rsidRPr="000D26DF">
        <w:t>В ходе занятий де</w:t>
      </w:r>
      <w:r w:rsidRPr="000D26DF">
        <w:softHyphen/>
        <w:t>ти изу</w:t>
      </w:r>
      <w:r w:rsidRPr="000D26DF">
        <w:softHyphen/>
        <w:t>ча</w:t>
      </w:r>
      <w:r w:rsidRPr="000D26DF">
        <w:softHyphen/>
        <w:t>ют тех</w:t>
      </w:r>
      <w:r w:rsidRPr="000D26DF">
        <w:softHyphen/>
        <w:t>но</w:t>
      </w:r>
      <w:r w:rsidRPr="000D26DF">
        <w:softHyphen/>
        <w:t>ло</w:t>
      </w:r>
      <w:r w:rsidRPr="000D26DF">
        <w:softHyphen/>
        <w:t>ги</w:t>
      </w:r>
      <w:r w:rsidRPr="000D26DF">
        <w:softHyphen/>
        <w:t>че</w:t>
      </w:r>
      <w:r w:rsidRPr="000D26DF">
        <w:softHyphen/>
        <w:t>с</w:t>
      </w:r>
      <w:r w:rsidRPr="000D26DF">
        <w:softHyphen/>
        <w:t>кие при</w:t>
      </w:r>
      <w:r w:rsidRPr="000D26DF">
        <w:softHyphen/>
        <w:t>ё</w:t>
      </w:r>
      <w:r w:rsidRPr="000D26DF">
        <w:softHyphen/>
        <w:t>мы вы</w:t>
      </w:r>
      <w:r w:rsidRPr="000D26DF">
        <w:softHyphen/>
        <w:t>пол</w:t>
      </w:r>
      <w:r w:rsidRPr="000D26DF">
        <w:softHyphen/>
        <w:t>не</w:t>
      </w:r>
      <w:r w:rsidRPr="000D26DF">
        <w:softHyphen/>
        <w:t>ния то</w:t>
      </w:r>
      <w:r w:rsidRPr="000D26DF">
        <w:softHyphen/>
        <w:t>го или ино</w:t>
      </w:r>
      <w:r w:rsidRPr="000D26DF">
        <w:softHyphen/>
        <w:t>го ви</w:t>
      </w:r>
      <w:r w:rsidRPr="000D26DF">
        <w:softHyphen/>
        <w:t>да ро</w:t>
      </w:r>
      <w:r w:rsidRPr="000D26DF">
        <w:softHyphen/>
        <w:t>с</w:t>
      </w:r>
      <w:r w:rsidRPr="000D26DF">
        <w:softHyphen/>
        <w:t>пи</w:t>
      </w:r>
      <w:r w:rsidRPr="000D26DF">
        <w:softHyphen/>
        <w:t>си, раз</w:t>
      </w:r>
      <w:r w:rsidRPr="000D26DF">
        <w:softHyphen/>
        <w:t>ви</w:t>
      </w:r>
      <w:r w:rsidRPr="000D26DF">
        <w:softHyphen/>
        <w:t>вают ин</w:t>
      </w:r>
      <w:r w:rsidRPr="000D26DF">
        <w:softHyphen/>
        <w:t>те</w:t>
      </w:r>
      <w:r w:rsidRPr="000D26DF">
        <w:softHyphen/>
        <w:t>ре</w:t>
      </w:r>
      <w:r w:rsidRPr="000D26DF">
        <w:softHyphen/>
        <w:t>с и спо</w:t>
      </w:r>
      <w:r w:rsidRPr="000D26DF">
        <w:softHyphen/>
        <w:t>соб</w:t>
      </w:r>
      <w:r w:rsidRPr="000D26DF">
        <w:softHyphen/>
        <w:t>но</w:t>
      </w:r>
      <w:r w:rsidRPr="000D26DF">
        <w:softHyphen/>
        <w:t>сти к ху</w:t>
      </w:r>
      <w:r w:rsidRPr="000D26DF">
        <w:softHyphen/>
        <w:t>до</w:t>
      </w:r>
      <w:r w:rsidRPr="000D26DF">
        <w:softHyphen/>
        <w:t>же</w:t>
      </w:r>
      <w:r w:rsidRPr="000D26DF">
        <w:softHyphen/>
        <w:t>ст</w:t>
      </w:r>
      <w:r w:rsidRPr="000D26DF">
        <w:softHyphen/>
        <w:t>вен</w:t>
      </w:r>
      <w:r w:rsidRPr="000D26DF">
        <w:softHyphen/>
        <w:t>но-твор</w:t>
      </w:r>
      <w:r w:rsidRPr="000D26DF">
        <w:softHyphen/>
        <w:t>че</w:t>
      </w:r>
      <w:r w:rsidRPr="000D26DF">
        <w:softHyphen/>
        <w:t>с</w:t>
      </w:r>
      <w:r w:rsidRPr="000D26DF">
        <w:softHyphen/>
        <w:t>кой де</w:t>
      </w:r>
      <w:r w:rsidRPr="000D26DF">
        <w:softHyphen/>
        <w:t>я</w:t>
      </w:r>
      <w:r w:rsidRPr="000D26DF">
        <w:softHyphen/>
        <w:t>тель</w:t>
      </w:r>
      <w:r w:rsidRPr="000D26DF">
        <w:softHyphen/>
        <w:t>но</w:t>
      </w:r>
      <w:r w:rsidRPr="000D26DF">
        <w:softHyphen/>
        <w:t>сти че</w:t>
      </w:r>
      <w:r w:rsidRPr="000D26DF">
        <w:softHyphen/>
        <w:t>рез зна</w:t>
      </w:r>
      <w:r w:rsidRPr="000D26DF">
        <w:softHyphen/>
        <w:t>ком</w:t>
      </w:r>
      <w:r w:rsidRPr="000D26DF">
        <w:softHyphen/>
        <w:t>ст</w:t>
      </w:r>
      <w:r w:rsidRPr="000D26DF">
        <w:softHyphen/>
        <w:t>во с тра</w:t>
      </w:r>
      <w:r w:rsidRPr="000D26DF">
        <w:softHyphen/>
        <w:t>ди</w:t>
      </w:r>
      <w:r w:rsidRPr="000D26DF">
        <w:softHyphen/>
        <w:t>ци</w:t>
      </w:r>
      <w:r w:rsidRPr="000D26DF">
        <w:softHyphen/>
        <w:t>я</w:t>
      </w:r>
      <w:r w:rsidRPr="000D26DF">
        <w:softHyphen/>
        <w:t>ми и обы</w:t>
      </w:r>
      <w:r w:rsidRPr="000D26DF">
        <w:softHyphen/>
        <w:t>ча</w:t>
      </w:r>
      <w:r w:rsidRPr="000D26DF">
        <w:softHyphen/>
        <w:t>я</w:t>
      </w:r>
      <w:r w:rsidRPr="000D26DF">
        <w:softHyphen/>
        <w:t>ми края, а также об</w:t>
      </w:r>
      <w:r w:rsidRPr="000D26DF">
        <w:softHyphen/>
        <w:t>раз</w:t>
      </w:r>
      <w:r w:rsidRPr="000D26DF">
        <w:softHyphen/>
        <w:t>но</w:t>
      </w:r>
      <w:r w:rsidRPr="000D26DF">
        <w:softHyphen/>
        <w:t>е мыш</w:t>
      </w:r>
      <w:r w:rsidRPr="000D26DF">
        <w:softHyphen/>
        <w:t>ле</w:t>
      </w:r>
      <w:r w:rsidRPr="000D26DF">
        <w:softHyphen/>
        <w:t>ни</w:t>
      </w:r>
      <w:r>
        <w:t>е</w:t>
      </w:r>
      <w:r w:rsidRPr="000D26DF">
        <w:t xml:space="preserve"> и эс</w:t>
      </w:r>
      <w:r w:rsidRPr="000D26DF">
        <w:softHyphen/>
        <w:t>те</w:t>
      </w:r>
      <w:r w:rsidRPr="000D26DF">
        <w:softHyphen/>
        <w:t>ти</w:t>
      </w:r>
      <w:r w:rsidRPr="000D26DF">
        <w:softHyphen/>
        <w:t>че</w:t>
      </w:r>
      <w:r w:rsidRPr="000D26DF">
        <w:softHyphen/>
        <w:t>с</w:t>
      </w:r>
      <w:r w:rsidRPr="000D26DF">
        <w:softHyphen/>
        <w:t>кий вку</w:t>
      </w:r>
      <w:r w:rsidRPr="000D26DF">
        <w:softHyphen/>
        <w:t>с.</w:t>
      </w:r>
    </w:p>
    <w:p w:rsidR="00425E58" w:rsidRDefault="00425E58"/>
    <w:p w:rsidR="00425E58" w:rsidRDefault="00425E58"/>
    <w:p w:rsidR="00425E58" w:rsidRDefault="00425E58" w:rsidP="00215DE7">
      <w:pPr>
        <w:jc w:val="center"/>
      </w:pPr>
      <w:r>
        <w:rPr>
          <w:noProof/>
          <w:lang w:bidi="ar-SA"/>
        </w:rPr>
        <w:pict>
          <v:shape id="Рисунок 11" o:spid="_x0000_i1035" type="#_x0000_t75" alt="Роспись интеграция детей 5 школа" style="width:97.5pt;height:122.25pt;visibility:visible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">
            <v:imagedata r:id="rId18" o:title=""/>
            <o:lock v:ext="edit" aspectratio="f"/>
          </v:shape>
        </w:pict>
      </w:r>
      <w:r>
        <w:rPr>
          <w:noProof/>
          <w:lang w:bidi="ar-SA"/>
        </w:rPr>
        <w:pict>
          <v:shape id="_x0000_i1036" type="#_x0000_t75" alt="Занятия детей ДЦП в ЦТТ" style="width:179.25pt;height:121.5pt;visibility:visible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">
            <v:imagedata r:id="rId19" o:title=""/>
            <o:lock v:ext="edit" aspectratio="f"/>
          </v:shape>
        </w:pict>
      </w:r>
    </w:p>
    <w:p w:rsidR="00425E58" w:rsidRDefault="00425E58"/>
    <w:p w:rsidR="00425E58" w:rsidRDefault="00425E58"/>
    <w:p w:rsidR="00425E58" w:rsidRDefault="00425E58"/>
    <w:p w:rsidR="00425E58" w:rsidRDefault="00425E58"/>
    <w:p w:rsidR="00425E58" w:rsidRDefault="00425E58" w:rsidP="0091097C">
      <w:pPr>
        <w:ind w:firstLine="567"/>
        <w:jc w:val="center"/>
        <w:rPr>
          <w:b/>
        </w:rPr>
      </w:pPr>
    </w:p>
    <w:p w:rsidR="00425E58" w:rsidRDefault="00425E58" w:rsidP="0091097C">
      <w:pPr>
        <w:ind w:firstLine="567"/>
        <w:jc w:val="center"/>
      </w:pPr>
    </w:p>
    <w:p w:rsidR="00425E58" w:rsidRDefault="00425E58" w:rsidP="0091097C">
      <w:pPr>
        <w:ind w:firstLine="567"/>
        <w:jc w:val="center"/>
      </w:pPr>
    </w:p>
    <w:p w:rsidR="00425E58" w:rsidRDefault="00425E58" w:rsidP="0091097C">
      <w:pPr>
        <w:ind w:firstLine="567"/>
        <w:jc w:val="center"/>
      </w:pPr>
    </w:p>
    <w:p w:rsidR="00425E58" w:rsidRDefault="00425E58" w:rsidP="0091097C">
      <w:pPr>
        <w:ind w:firstLine="567"/>
        <w:jc w:val="center"/>
      </w:pPr>
    </w:p>
    <w:p w:rsidR="00425E58" w:rsidRDefault="00425E58" w:rsidP="0091097C">
      <w:pPr>
        <w:ind w:firstLine="567"/>
        <w:jc w:val="center"/>
      </w:pPr>
    </w:p>
    <w:p w:rsidR="00425E58" w:rsidRDefault="00425E58" w:rsidP="0091097C">
      <w:pPr>
        <w:ind w:firstLine="567"/>
        <w:jc w:val="center"/>
      </w:pPr>
    </w:p>
    <w:p w:rsidR="00425E58" w:rsidRDefault="00425E58" w:rsidP="0091097C">
      <w:pPr>
        <w:ind w:firstLine="567"/>
        <w:jc w:val="center"/>
      </w:pPr>
    </w:p>
    <w:p w:rsidR="00425E58" w:rsidRDefault="00425E58" w:rsidP="0091097C">
      <w:pPr>
        <w:ind w:firstLine="567"/>
        <w:jc w:val="center"/>
      </w:pPr>
    </w:p>
    <w:p w:rsidR="00425E58" w:rsidRDefault="00425E58" w:rsidP="0091097C">
      <w:pPr>
        <w:ind w:firstLine="567"/>
        <w:jc w:val="center"/>
      </w:pPr>
    </w:p>
    <w:p w:rsidR="00425E58" w:rsidRDefault="00425E58" w:rsidP="0091097C">
      <w:pPr>
        <w:ind w:firstLine="567"/>
        <w:jc w:val="center"/>
      </w:pPr>
    </w:p>
    <w:p w:rsidR="00425E58" w:rsidRDefault="00425E58" w:rsidP="0091097C">
      <w:pPr>
        <w:ind w:firstLine="567"/>
        <w:jc w:val="center"/>
      </w:pPr>
      <w:r w:rsidRPr="00340017">
        <w:object w:dxaOrig="7198" w:dyaOrig="5392">
          <v:shape id="_x0000_i1037" type="#_x0000_t75" style="width:5in;height:267pt" o:ole="">
            <v:imagedata r:id="rId20" o:title=""/>
          </v:shape>
          <o:OLEObject Type="Embed" ProgID="PowerPoint.Template.8" ShapeID="_x0000_i1037" DrawAspect="Content" ObjectID="_1506272977" r:id="rId21"/>
        </w:object>
      </w:r>
    </w:p>
    <w:p w:rsidR="00425E58" w:rsidRDefault="00425E58" w:rsidP="0091097C">
      <w:pPr>
        <w:ind w:firstLine="567"/>
        <w:jc w:val="center"/>
      </w:pPr>
      <w:hyperlink r:id="rId22" w:history="1">
        <w:r w:rsidRPr="00740692">
          <w:rPr>
            <w:rStyle w:val="Hyperlink"/>
            <w:b/>
          </w:rPr>
          <w:t>http://www.arhctt.ru/</w:t>
        </w:r>
      </w:hyperlink>
    </w:p>
    <w:p w:rsidR="00425E58" w:rsidRDefault="00425E58" w:rsidP="0091097C">
      <w:pPr>
        <w:ind w:firstLine="567"/>
        <w:jc w:val="center"/>
        <w:rPr>
          <w:b/>
        </w:rPr>
      </w:pPr>
    </w:p>
    <w:p w:rsidR="00425E58" w:rsidRPr="004C3525" w:rsidRDefault="00425E58" w:rsidP="003B08D6">
      <w:pPr>
        <w:ind w:firstLine="567"/>
        <w:jc w:val="both"/>
        <w:rPr>
          <w:b/>
          <w:sz w:val="28"/>
          <w:szCs w:val="28"/>
        </w:rPr>
      </w:pPr>
      <w:r w:rsidRPr="004C3525">
        <w:rPr>
          <w:b/>
          <w:sz w:val="28"/>
          <w:szCs w:val="28"/>
          <w:lang w:val="en-US"/>
        </w:rPr>
        <w:t>II</w:t>
      </w:r>
      <w:r w:rsidRPr="004C3525">
        <w:rPr>
          <w:b/>
          <w:sz w:val="28"/>
          <w:szCs w:val="28"/>
        </w:rPr>
        <w:t>. На базе муниципального бюджетного учреждения дополнительного образования муниципального образования "Город Архангельск" "Центр технического творчества и досуга школьников" реализуются следующие секции, основанные на принципе инклюзивного образования:</w:t>
      </w:r>
    </w:p>
    <w:p w:rsidR="00425E58" w:rsidRPr="0091128C" w:rsidRDefault="00425E58" w:rsidP="003B08D6">
      <w:pPr>
        <w:ind w:firstLine="567"/>
        <w:jc w:val="both"/>
      </w:pPr>
    </w:p>
    <w:p w:rsidR="00425E58" w:rsidRPr="007F2AE9" w:rsidRDefault="00425E58" w:rsidP="000D7117">
      <w:pPr>
        <w:ind w:firstLine="567"/>
        <w:jc w:val="both"/>
      </w:pPr>
      <w:r w:rsidRPr="007F2AE9">
        <w:rPr>
          <w:b/>
        </w:rPr>
        <w:t>1</w:t>
      </w:r>
      <w:r>
        <w:rPr>
          <w:b/>
        </w:rPr>
        <w:t>.</w:t>
      </w:r>
      <w:r w:rsidRPr="00144650">
        <w:rPr>
          <w:b/>
        </w:rPr>
        <w:t>"Начальное техническое моделирование".</w:t>
      </w:r>
      <w:r w:rsidRPr="00144650">
        <w:t xml:space="preserve"> В рамках секции реализуется дополнительная общеразвивающая программа "Началь</w:t>
      </w:r>
      <w:r>
        <w:t>ное техническое моделирование", в составе которой 1</w:t>
      </w:r>
      <w:r w:rsidRPr="00144650">
        <w:t xml:space="preserve">61 человек, </w:t>
      </w:r>
      <w:r>
        <w:t xml:space="preserve">в том числе, </w:t>
      </w:r>
      <w:r w:rsidRPr="00144650">
        <w:t xml:space="preserve">1 ребенок с </w:t>
      </w:r>
      <w:r>
        <w:t>инвалидностью</w:t>
      </w:r>
      <w:r w:rsidRPr="00144650">
        <w:t>.</w:t>
      </w:r>
    </w:p>
    <w:p w:rsidR="00425E58" w:rsidRPr="007F2AE9" w:rsidRDefault="00425E58" w:rsidP="000D7117">
      <w:pPr>
        <w:ind w:left="567"/>
        <w:jc w:val="both"/>
      </w:pPr>
    </w:p>
    <w:p w:rsidR="00425E58" w:rsidRPr="00EF3C15" w:rsidRDefault="00425E58" w:rsidP="0091097C">
      <w:pPr>
        <w:ind w:right="-567"/>
        <w:jc w:val="both"/>
      </w:pPr>
      <w:r>
        <w:rPr>
          <w:noProof/>
          <w:lang w:bidi="ar-SA"/>
        </w:rPr>
        <w:pict>
          <v:shape id="Рисунок 13" o:spid="_x0000_i1038" type="#_x0000_t75" alt="Техническое моделирование ЦТТребенка  ОВЗ" style="width:153pt;height:104.25pt;visibility:visible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">
            <v:imagedata r:id="rId23" o:title=""/>
            <o:lock v:ext="edit" aspectratio="f"/>
          </v:shape>
        </w:pict>
      </w:r>
      <w:r>
        <w:rPr>
          <w:noProof/>
          <w:lang w:bidi="ar-SA"/>
        </w:rPr>
        <w:pict>
          <v:shape id="Рисунок 14" o:spid="_x0000_i1039" type="#_x0000_t75" alt="Инклюзия  в ЦТТ" style="width:154.5pt;height:105pt;visibility:visible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">
            <v:imagedata r:id="rId24" o:title=""/>
            <o:lock v:ext="edit" aspectratio="f"/>
          </v:shape>
        </w:pict>
      </w:r>
      <w:r>
        <w:rPr>
          <w:noProof/>
          <w:lang w:bidi="ar-SA"/>
        </w:rPr>
        <w:pict>
          <v:shape id="Рисунок 15" o:spid="_x0000_i1040" type="#_x0000_t75" alt="занятие ЦТТ 2" style="width:150.75pt;height:102pt;visibility:visible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">
            <v:imagedata r:id="rId25" o:title=""/>
            <o:lock v:ext="edit" aspectratio="f"/>
          </v:shape>
        </w:pict>
      </w:r>
    </w:p>
    <w:p w:rsidR="00425E58" w:rsidRDefault="00425E58" w:rsidP="003B08D6">
      <w:pPr>
        <w:ind w:firstLine="567"/>
        <w:jc w:val="both"/>
      </w:pPr>
    </w:p>
    <w:p w:rsidR="00425E58" w:rsidRDefault="00425E58" w:rsidP="003B08D6">
      <w:pPr>
        <w:ind w:firstLine="567"/>
        <w:jc w:val="both"/>
      </w:pPr>
      <w:r w:rsidRPr="0091128C">
        <w:t xml:space="preserve">В ходе реализации программы создаются условия для раскрытия личностного творческого потенциала учащихся и его развития средствами начального технического моделирования. На занятиях учащиеся узнают основные приемы работы с материалами  (бумага, картон, пластилин и бросовые материалы), обучаются  технологическим операциям и приемам в работе с ними, осваивают правила работы с инструментами, учатся организовывать свое рабочее место, творчески применять полученные знания на практике самостоятельно. </w:t>
      </w:r>
    </w:p>
    <w:p w:rsidR="00425E58" w:rsidRDefault="00425E58" w:rsidP="003B08D6">
      <w:pPr>
        <w:ind w:firstLine="567"/>
        <w:jc w:val="both"/>
        <w:rPr>
          <w:b/>
        </w:rPr>
      </w:pPr>
    </w:p>
    <w:p w:rsidR="00425E58" w:rsidRDefault="00425E58" w:rsidP="003B08D6">
      <w:pPr>
        <w:ind w:firstLine="567"/>
        <w:jc w:val="both"/>
        <w:rPr>
          <w:b/>
        </w:rPr>
      </w:pPr>
    </w:p>
    <w:p w:rsidR="00425E58" w:rsidRDefault="00425E58" w:rsidP="003B08D6">
      <w:pPr>
        <w:ind w:firstLine="567"/>
        <w:jc w:val="both"/>
        <w:rPr>
          <w:b/>
        </w:rPr>
      </w:pPr>
    </w:p>
    <w:p w:rsidR="00425E58" w:rsidRPr="009D4319" w:rsidRDefault="00425E58" w:rsidP="003B08D6">
      <w:pPr>
        <w:ind w:firstLine="567"/>
        <w:jc w:val="both"/>
      </w:pPr>
      <w:r>
        <w:rPr>
          <w:b/>
        </w:rPr>
        <w:t xml:space="preserve">2. </w:t>
      </w:r>
      <w:r w:rsidRPr="0091128C">
        <w:rPr>
          <w:b/>
        </w:rPr>
        <w:t>"Леготон".</w:t>
      </w:r>
      <w:r w:rsidRPr="0091128C">
        <w:t xml:space="preserve"> В рамках секции реализуется дополнительная общеразвивающая программа "Легоконструирование". Общий охват учащихся составляет 323 человека, </w:t>
      </w:r>
      <w:r>
        <w:t xml:space="preserve">в том числе, </w:t>
      </w:r>
      <w:r w:rsidRPr="0091128C">
        <w:t>35</w:t>
      </w:r>
      <w:r>
        <w:t xml:space="preserve"> детей с ограниченными возможностями здоровья, обучающихся государственного бюджетного образовательного учреждения «Специальная (коррекционная) школа № 31». </w:t>
      </w:r>
    </w:p>
    <w:p w:rsidR="00425E58" w:rsidRDefault="00425E58" w:rsidP="003B08D6">
      <w:pPr>
        <w:ind w:firstLine="567"/>
        <w:jc w:val="both"/>
      </w:pPr>
      <w:r w:rsidRPr="0091128C">
        <w:t>Программа ориентирована на развитие творческо-конструкторских способностей  познавательной активности детей в конструктивно-игровой деятельности развивающей системы "Лего". Предметом изучения является технология сборки моделей  из лего-дет</w:t>
      </w:r>
      <w:r>
        <w:t>а</w:t>
      </w:r>
      <w:r w:rsidRPr="0091128C">
        <w:t>лей. В ходе реализации программы создаются условия  для развития таких психических процессов как память, воображение, речь, моторика и так далее. Учащиеся также осваивают основы проектной деятельности (индивидуальной и коллективной), развивают конструкторские способности.</w:t>
      </w:r>
    </w:p>
    <w:p w:rsidR="00425E58" w:rsidRDefault="00425E58" w:rsidP="003B08D6">
      <w:pPr>
        <w:ind w:firstLine="567"/>
        <w:jc w:val="both"/>
        <w:rPr>
          <w:lang w:val="en-US"/>
        </w:rPr>
      </w:pPr>
    </w:p>
    <w:p w:rsidR="00425E58" w:rsidRPr="009D4319" w:rsidRDefault="00425E58" w:rsidP="008C28AF">
      <w:pPr>
        <w:ind w:firstLine="567"/>
        <w:jc w:val="center"/>
        <w:rPr>
          <w:lang w:val="en-US"/>
        </w:rPr>
      </w:pPr>
      <w:r>
        <w:pict>
          <v:shape id="_x0000_i1041" type="#_x0000_t75" style="width:142.5pt;height:95.25pt">
            <v:imagedata r:id="rId26" o:title=""/>
          </v:shape>
        </w:pict>
      </w:r>
      <w:r>
        <w:pict>
          <v:shape id="_x0000_i1042" type="#_x0000_t75" style="width:142.5pt;height:95.25pt">
            <v:imagedata r:id="rId27" o:title=""/>
          </v:shape>
        </w:pict>
      </w:r>
    </w:p>
    <w:p w:rsidR="00425E58" w:rsidRDefault="00425E58" w:rsidP="003B08D6">
      <w:pPr>
        <w:ind w:firstLine="567"/>
        <w:jc w:val="both"/>
        <w:rPr>
          <w:b/>
        </w:rPr>
      </w:pPr>
    </w:p>
    <w:p w:rsidR="00425E58" w:rsidRDefault="00425E58" w:rsidP="00F67CF1">
      <w:pPr>
        <w:ind w:firstLine="567"/>
        <w:jc w:val="both"/>
      </w:pPr>
      <w:r>
        <w:rPr>
          <w:b/>
        </w:rPr>
        <w:t xml:space="preserve">3. </w:t>
      </w:r>
      <w:r w:rsidRPr="0091128C">
        <w:rPr>
          <w:b/>
        </w:rPr>
        <w:t>Секция "Общая физическая подготовка"</w:t>
      </w:r>
      <w:r w:rsidRPr="0091128C">
        <w:t xml:space="preserve">. В рамках секции реализуется дополнительная общеразвивающая программа "Общая физическая подготовка". Общий охват учащихся составляет 142 человека, </w:t>
      </w:r>
      <w:r>
        <w:t xml:space="preserve">в том числе, </w:t>
      </w:r>
      <w:r w:rsidRPr="0091128C">
        <w:t xml:space="preserve">64 </w:t>
      </w:r>
      <w:r>
        <w:t>ребенка с ограниченными возможностями  здоровья, обучающихся государственного бюджетного образовательного учреждения «Специальная (коррекционная) школа № 31».</w:t>
      </w:r>
    </w:p>
    <w:p w:rsidR="00425E58" w:rsidRDefault="00425E58" w:rsidP="003B08D6">
      <w:pPr>
        <w:ind w:firstLine="567"/>
        <w:jc w:val="both"/>
      </w:pPr>
      <w:r w:rsidRPr="0091128C">
        <w:t>Программа содействует гармоничному физическому развитию, формированию основ здорового образа жизни, всесторонней физической подготовке и укреплению здоровья учащихся. Учащиеся изучают гигиенические основы и режим труда и отдыха, приобретают знания по закаливанию организма, методам восстановления организма, по здоровому питанию; учатся оказывать первую помощь;  приобретают навыки самомассажа,  осваивают основы дыхания при выполнении физических упражнений, развивают различные физические качества (силу, ловкость, гибкость, скорость, выносливость, координацию). В процессе обучения у учащихся формируется устойчивый интерес к занятиям физической культурой и спортом.</w:t>
      </w:r>
    </w:p>
    <w:p w:rsidR="00425E58" w:rsidRDefault="00425E58" w:rsidP="003B08D6">
      <w:pPr>
        <w:ind w:firstLine="567"/>
        <w:jc w:val="both"/>
      </w:pPr>
    </w:p>
    <w:p w:rsidR="00425E58" w:rsidRPr="00BB561C" w:rsidRDefault="00425E58" w:rsidP="0091097C">
      <w:pPr>
        <w:ind w:right="-567"/>
        <w:jc w:val="both"/>
      </w:pPr>
      <w:r>
        <w:rPr>
          <w:noProof/>
          <w:lang w:bidi="ar-SA"/>
        </w:rPr>
        <w:pict>
          <v:shape id="Рисунок 16" o:spid="_x0000_i1043" type="#_x0000_t75" alt="картинг Архангел" style="width:114.75pt;height:162pt;visibility:visible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P38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">
            <v:imagedata r:id="rId28" o:title=""/>
            <o:lock v:ext="edit" aspectratio="f"/>
          </v:shape>
        </w:pict>
      </w:r>
      <w:r>
        <w:rPr>
          <w:noProof/>
          <w:lang w:bidi="ar-SA"/>
        </w:rPr>
        <w:pict>
          <v:shape id="Рисунок 17" o:spid="_x0000_i1044" type="#_x0000_t75" alt="Стрельбы Архангел детей ОВЗ" style="width:162.75pt;height:113.25pt;visibility:visible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">
            <v:imagedata r:id="rId29" o:title=""/>
            <o:lock v:ext="edit" aspectratio="f"/>
          </v:shape>
        </w:pict>
      </w:r>
      <w:r>
        <w:rPr>
          <w:noProof/>
          <w:lang w:bidi="ar-SA"/>
        </w:rPr>
        <w:pict>
          <v:shape id="Рисунок 18" o:spid="_x0000_i1045" type="#_x0000_t75" alt="Стрельбы 2" style="width:156pt;height:111pt;visibility:visible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">
            <v:imagedata r:id="rId30" o:title=""/>
            <o:lock v:ext="edit" aspectratio="f"/>
          </v:shape>
        </w:pict>
      </w:r>
    </w:p>
    <w:p w:rsidR="00425E58" w:rsidRPr="0091097C" w:rsidRDefault="00425E58" w:rsidP="003B08D6">
      <w:pPr>
        <w:ind w:firstLine="567"/>
        <w:jc w:val="both"/>
        <w:rPr>
          <w:i/>
        </w:rPr>
      </w:pPr>
      <w:r w:rsidRPr="0091097C">
        <w:rPr>
          <w:i/>
        </w:rPr>
        <w:t>Занятия картингом, стрельбы на военно-спортивном полигоне лагеря «Архангел»</w:t>
      </w:r>
    </w:p>
    <w:p w:rsidR="00425E58" w:rsidRPr="007316D7" w:rsidRDefault="00425E58" w:rsidP="003B08D6">
      <w:pPr>
        <w:ind w:firstLine="567"/>
        <w:jc w:val="both"/>
      </w:pPr>
    </w:p>
    <w:p w:rsidR="00425E58" w:rsidRDefault="00425E58" w:rsidP="003B08D6">
      <w:pPr>
        <w:ind w:firstLine="567"/>
        <w:jc w:val="both"/>
        <w:rPr>
          <w:b/>
        </w:rPr>
      </w:pPr>
    </w:p>
    <w:p w:rsidR="00425E58" w:rsidRDefault="00425E58" w:rsidP="003B08D6">
      <w:pPr>
        <w:ind w:firstLine="567"/>
        <w:jc w:val="both"/>
        <w:rPr>
          <w:b/>
        </w:rPr>
      </w:pPr>
    </w:p>
    <w:p w:rsidR="00425E58" w:rsidRDefault="00425E58" w:rsidP="003B08D6">
      <w:pPr>
        <w:ind w:firstLine="567"/>
        <w:jc w:val="both"/>
      </w:pPr>
      <w:r>
        <w:rPr>
          <w:b/>
        </w:rPr>
        <w:t xml:space="preserve">4. </w:t>
      </w:r>
      <w:r w:rsidRPr="0091128C">
        <w:rPr>
          <w:b/>
        </w:rPr>
        <w:t>"Алфавит".</w:t>
      </w:r>
      <w:r w:rsidRPr="0091128C">
        <w:t xml:space="preserve"> В рамках секции реализуется дополнительная общеразвивающая программа "Дом, в котором мы живем". Общий охват учащихся составляет </w:t>
      </w:r>
      <w:r>
        <w:t>70 человек, в том числе,  2</w:t>
      </w:r>
      <w:r w:rsidRPr="0091128C">
        <w:t xml:space="preserve"> ребенк</w:t>
      </w:r>
      <w:r>
        <w:t>а</w:t>
      </w:r>
      <w:r w:rsidRPr="0091128C">
        <w:t xml:space="preserve"> с ограниченными возможностями здоровья.</w:t>
      </w:r>
    </w:p>
    <w:p w:rsidR="00425E58" w:rsidRPr="00A13E6B" w:rsidRDefault="00425E58" w:rsidP="003B08D6">
      <w:pPr>
        <w:ind w:firstLine="567"/>
        <w:jc w:val="both"/>
      </w:pPr>
      <w:r w:rsidRPr="0091128C">
        <w:t xml:space="preserve">Программа направлена на формирование у учащихся коммуникативной культуры на основе изучения истории и культуры региона, страны, семьи.  Через занятия-беседы, занятия - заочные путешествия, экскурсии, акции, конкурсы, интеллектуально-познавательные программы и игры, исследовательскую и  проектную деятельность учащиеся получают знания в сфере жизнедеятельности человека, </w:t>
      </w:r>
      <w:r>
        <w:t xml:space="preserve">об </w:t>
      </w:r>
      <w:r w:rsidRPr="0091128C">
        <w:t>историческо</w:t>
      </w:r>
      <w:r>
        <w:t>м</w:t>
      </w:r>
      <w:r w:rsidRPr="0091128C">
        <w:t xml:space="preserve"> и культурно</w:t>
      </w:r>
      <w:r>
        <w:t>м</w:t>
      </w:r>
      <w:r w:rsidRPr="0091128C">
        <w:t xml:space="preserve"> прошло</w:t>
      </w:r>
      <w:r>
        <w:t>м</w:t>
      </w:r>
      <w:r w:rsidRPr="0091128C">
        <w:t xml:space="preserve"> Родины, развивают социальную активность, вырабатывают коммуникативные умения и навыки, изучают основы правовой культуры</w:t>
      </w:r>
    </w:p>
    <w:p w:rsidR="00425E58" w:rsidRDefault="00425E58" w:rsidP="003B08D6">
      <w:pPr>
        <w:ind w:firstLine="567"/>
        <w:jc w:val="both"/>
        <w:rPr>
          <w:b/>
          <w:lang w:val="en-US"/>
        </w:rPr>
      </w:pPr>
    </w:p>
    <w:p w:rsidR="00425E58" w:rsidRDefault="00425E58" w:rsidP="003B08D6">
      <w:pPr>
        <w:ind w:firstLine="567"/>
        <w:jc w:val="both"/>
      </w:pPr>
      <w:r>
        <w:rPr>
          <w:b/>
        </w:rPr>
        <w:t xml:space="preserve">5. </w:t>
      </w:r>
      <w:r w:rsidRPr="0091128C">
        <w:rPr>
          <w:b/>
        </w:rPr>
        <w:t>"Дизайн и современность".</w:t>
      </w:r>
      <w:r w:rsidRPr="0091128C">
        <w:t xml:space="preserve"> В рамках секции реализуется дополнительн</w:t>
      </w:r>
      <w:r>
        <w:t>ая</w:t>
      </w:r>
      <w:r w:rsidRPr="0091128C">
        <w:t xml:space="preserve"> общеразвивающ</w:t>
      </w:r>
      <w:r>
        <w:t xml:space="preserve">ая </w:t>
      </w:r>
      <w:r w:rsidRPr="0091128C">
        <w:t>про</w:t>
      </w:r>
      <w:r>
        <w:t>грамма "Рисунок-основа дизайна". В составе секции 154 человека, в том числе,  1</w:t>
      </w:r>
      <w:r w:rsidRPr="0091128C">
        <w:t xml:space="preserve"> ребен</w:t>
      </w:r>
      <w:r>
        <w:t>о</w:t>
      </w:r>
      <w:r w:rsidRPr="0091128C">
        <w:t>к с ограниченными возможностями здоровья</w:t>
      </w:r>
      <w:r>
        <w:t xml:space="preserve">. </w:t>
      </w:r>
      <w:r w:rsidRPr="0091128C">
        <w:t>Программа направлена на овладение основными приемами рисунка и направлена на обучение ребенка с ограниченными возможностями здоровья. В ходе занятий по программе развиваются творческие способност</w:t>
      </w:r>
      <w:r>
        <w:t>и</w:t>
      </w:r>
      <w:r w:rsidRPr="0091128C">
        <w:t xml:space="preserve"> ребенка, его творческое воображение и мышление. Программа </w:t>
      </w:r>
      <w:r>
        <w:t>включает направления: дек</w:t>
      </w:r>
      <w:r w:rsidRPr="0091128C">
        <w:t xml:space="preserve">оративно-прикладное творчество, живопись, графика, виды дизайна. </w:t>
      </w:r>
    </w:p>
    <w:p w:rsidR="00425E58" w:rsidRPr="009D4319" w:rsidRDefault="00425E58" w:rsidP="008C28AF">
      <w:pPr>
        <w:ind w:firstLine="567"/>
        <w:jc w:val="center"/>
      </w:pPr>
      <w:r w:rsidRPr="009D4319">
        <w:pict>
          <v:shape id="_x0000_i1046" type="#_x0000_t75" style="width:159pt;height:96pt">
            <v:imagedata r:id="rId31" o:title=""/>
          </v:shape>
        </w:pict>
      </w:r>
      <w:r w:rsidRPr="009D4319">
        <w:pict>
          <v:shape id="_x0000_i1047" type="#_x0000_t75" style="width:123pt;height:92.25pt">
            <v:imagedata r:id="rId32" o:title=""/>
          </v:shape>
        </w:pict>
      </w:r>
    </w:p>
    <w:p w:rsidR="00425E58" w:rsidRDefault="00425E58" w:rsidP="00CB6342">
      <w:pPr>
        <w:ind w:firstLine="567"/>
        <w:jc w:val="both"/>
        <w:rPr>
          <w:b/>
          <w:lang w:val="en-US"/>
        </w:rPr>
      </w:pPr>
    </w:p>
    <w:p w:rsidR="00425E58" w:rsidRDefault="00425E58" w:rsidP="00CB6342">
      <w:pPr>
        <w:ind w:firstLine="567"/>
        <w:jc w:val="both"/>
        <w:rPr>
          <w:b/>
          <w:lang w:val="en-US"/>
        </w:rPr>
      </w:pPr>
    </w:p>
    <w:p w:rsidR="00425E58" w:rsidRPr="0091128C" w:rsidRDefault="00425E58" w:rsidP="00CB6342">
      <w:pPr>
        <w:ind w:firstLine="567"/>
        <w:jc w:val="both"/>
      </w:pPr>
      <w:r>
        <w:rPr>
          <w:b/>
        </w:rPr>
        <w:t xml:space="preserve">6. </w:t>
      </w:r>
      <w:r w:rsidRPr="001C7057">
        <w:rPr>
          <w:b/>
        </w:rPr>
        <w:t>"Креатив".</w:t>
      </w:r>
      <w:r w:rsidRPr="0091128C">
        <w:t xml:space="preserve"> В рамках секции реализуется дополнительн</w:t>
      </w:r>
      <w:r>
        <w:t>ая</w:t>
      </w:r>
      <w:r w:rsidRPr="0091128C">
        <w:t xml:space="preserve"> общеразвивающ</w:t>
      </w:r>
      <w:r>
        <w:t>ая</w:t>
      </w:r>
      <w:r w:rsidRPr="0091128C">
        <w:t xml:space="preserve"> программ</w:t>
      </w:r>
      <w:r>
        <w:t>а</w:t>
      </w:r>
      <w:r w:rsidRPr="0091128C">
        <w:t xml:space="preserve"> "Азбука конструирования и моделирования". </w:t>
      </w:r>
      <w:r>
        <w:t xml:space="preserve"> </w:t>
      </w:r>
      <w:r w:rsidRPr="0091128C">
        <w:t xml:space="preserve">Общий охват учащихся составляет </w:t>
      </w:r>
      <w:r>
        <w:t>31 человек, в том числе, 1</w:t>
      </w:r>
      <w:r w:rsidRPr="0091128C">
        <w:t xml:space="preserve"> ребен</w:t>
      </w:r>
      <w:r>
        <w:t>о</w:t>
      </w:r>
      <w:r w:rsidRPr="0091128C">
        <w:t>к с ограниченными возможностями здоровья</w:t>
      </w:r>
      <w:r>
        <w:t>.</w:t>
      </w:r>
      <w:r w:rsidRPr="0091128C">
        <w:t xml:space="preserve"> </w:t>
      </w:r>
    </w:p>
    <w:p w:rsidR="00425E58" w:rsidRDefault="00425E58" w:rsidP="003B08D6">
      <w:pPr>
        <w:ind w:firstLine="567"/>
        <w:jc w:val="both"/>
      </w:pPr>
      <w:r w:rsidRPr="0091128C">
        <w:t>Предметом изучения программы является художественное конструирование и моделирование. Программа включает разделы, направленные на изучение культурно-краеведческого наследия через знакомство с такими видами художественно-творческой деятельности, как рисунок, живопись, плоская и объёмная аппликация, бисероплетение, конструирование из бумаги, картона и поролона.</w:t>
      </w:r>
    </w:p>
    <w:p w:rsidR="00425E58" w:rsidRDefault="00425E58"/>
    <w:p w:rsidR="00425E58" w:rsidRDefault="00425E58"/>
    <w:p w:rsidR="00425E58" w:rsidRDefault="00425E58" w:rsidP="008C28AF">
      <w:pPr>
        <w:jc w:val="center"/>
      </w:pPr>
      <w:r>
        <w:pict>
          <v:shape id="_x0000_i1048" type="#_x0000_t75" style="width:153pt;height:104.25pt">
            <v:imagedata r:id="rId33" o:title=""/>
          </v:shape>
        </w:pict>
      </w:r>
      <w:r w:rsidRPr="009D4319">
        <w:pict>
          <v:shape id="_x0000_i1049" type="#_x0000_t75" style="width:135pt;height:101.25pt">
            <v:imagedata r:id="rId34" o:title=""/>
          </v:shape>
        </w:pict>
      </w:r>
    </w:p>
    <w:p w:rsidR="00425E58" w:rsidRDefault="00425E58"/>
    <w:p w:rsidR="00425E58" w:rsidRDefault="00425E58"/>
    <w:p w:rsidR="00425E58" w:rsidRDefault="00425E58"/>
    <w:p w:rsidR="00425E58" w:rsidRDefault="00425E58"/>
    <w:p w:rsidR="00425E58" w:rsidRDefault="00425E58"/>
    <w:p w:rsidR="00425E58" w:rsidRDefault="00425E58" w:rsidP="00A13E6B">
      <w:pPr>
        <w:ind w:firstLine="567"/>
        <w:jc w:val="both"/>
        <w:rPr>
          <w:b/>
          <w:sz w:val="28"/>
          <w:szCs w:val="28"/>
        </w:rPr>
      </w:pPr>
    </w:p>
    <w:p w:rsidR="00425E58" w:rsidRPr="00F85445" w:rsidRDefault="00425E58" w:rsidP="00A13E6B">
      <w:pPr>
        <w:ind w:firstLine="567"/>
        <w:jc w:val="both"/>
        <w:rPr>
          <w:b/>
          <w:sz w:val="28"/>
          <w:szCs w:val="28"/>
        </w:rPr>
      </w:pPr>
      <w:r w:rsidRPr="00F85445">
        <w:rPr>
          <w:b/>
          <w:sz w:val="28"/>
          <w:szCs w:val="28"/>
          <w:lang w:val="en-US"/>
        </w:rPr>
        <w:t>III</w:t>
      </w:r>
      <w:r w:rsidRPr="00F85445">
        <w:rPr>
          <w:b/>
          <w:sz w:val="28"/>
          <w:szCs w:val="28"/>
        </w:rPr>
        <w:t>. На базе муниципального бюджетного учреждения дополнительного образования муниципального образования "Город Архангельск" "Соломбальский Дом детского творчества" работают инклюзивные творческие объединения:</w:t>
      </w:r>
    </w:p>
    <w:p w:rsidR="00425E58" w:rsidRDefault="00425E58" w:rsidP="00A13E6B">
      <w:pPr>
        <w:ind w:firstLine="567"/>
        <w:jc w:val="both"/>
      </w:pPr>
    </w:p>
    <w:p w:rsidR="00425E58" w:rsidRPr="00144650" w:rsidRDefault="00425E58" w:rsidP="00A13E6B">
      <w:pPr>
        <w:ind w:firstLine="567"/>
        <w:jc w:val="both"/>
      </w:pPr>
      <w:r>
        <w:rPr>
          <w:noProof/>
          <w:lang w:bidi="ar-SA"/>
        </w:rPr>
        <w:pict>
          <v:shape id="_x0000_s1028" type="#_x0000_t75" style="position:absolute;left:0;text-align:left;margin-left:-3.4pt;margin-top:4.35pt;width:320.05pt;height:151.8pt;z-index:251657216">
            <v:imagedata r:id="rId35" o:title=""/>
            <w10:wrap type="square"/>
          </v:shape>
        </w:pict>
      </w:r>
      <w:r w:rsidRPr="00144650">
        <w:rPr>
          <w:b/>
        </w:rPr>
        <w:t>1.</w:t>
      </w:r>
      <w:r>
        <w:rPr>
          <w:b/>
        </w:rPr>
        <w:t xml:space="preserve"> </w:t>
      </w:r>
      <w:r w:rsidRPr="00144650">
        <w:rPr>
          <w:b/>
        </w:rPr>
        <w:t>Клуб авторской песни "Менестрель".</w:t>
      </w:r>
      <w:r w:rsidRPr="001C7057">
        <w:t xml:space="preserve"> </w:t>
      </w:r>
      <w:r>
        <w:t>В клубе  42</w:t>
      </w:r>
      <w:r w:rsidRPr="00144650">
        <w:t xml:space="preserve"> </w:t>
      </w:r>
      <w:r>
        <w:t>учащихся</w:t>
      </w:r>
      <w:r w:rsidRPr="00144650">
        <w:t xml:space="preserve">, </w:t>
      </w:r>
      <w:r>
        <w:t xml:space="preserve">в том числе, </w:t>
      </w:r>
      <w:r w:rsidRPr="00144650">
        <w:t>1 ребенок</w:t>
      </w:r>
      <w:r>
        <w:t xml:space="preserve"> с </w:t>
      </w:r>
      <w:r w:rsidRPr="00144650">
        <w:t>инвалид</w:t>
      </w:r>
      <w:r>
        <w:t>ностью</w:t>
      </w:r>
      <w:r w:rsidRPr="00144650">
        <w:t>.</w:t>
      </w:r>
    </w:p>
    <w:p w:rsidR="00425E58" w:rsidRDefault="00425E58" w:rsidP="00A13E6B">
      <w:pPr>
        <w:ind w:firstLine="567"/>
        <w:jc w:val="both"/>
      </w:pPr>
      <w:r>
        <w:t>Образовательные цели – создание условий для социализации и развития личности ребёнка через изучение авторской песни, классической музыки, рок-культуры, джаза, классической и современной поэзии, через связь музыкальных занятий с другими предметами (живопись, история, физика, литература, иностранные языки и так далее).</w:t>
      </w:r>
    </w:p>
    <w:p w:rsidR="00425E58" w:rsidRDefault="00425E58" w:rsidP="00A13E6B">
      <w:pPr>
        <w:ind w:firstLine="567"/>
        <w:jc w:val="both"/>
      </w:pPr>
      <w:r>
        <w:t>Формы работы – теоретические и практические занятия, индивидуальные занятия, концертные выступления, участие в конкурсах.</w:t>
      </w:r>
    </w:p>
    <w:p w:rsidR="00425E58" w:rsidRDefault="00425E58" w:rsidP="00A13E6B">
      <w:pPr>
        <w:ind w:firstLine="567"/>
        <w:jc w:val="both"/>
      </w:pPr>
      <w:r>
        <w:t>Результатами работы данного объединения стало участие в в</w:t>
      </w:r>
      <w:r w:rsidRPr="007D37C8">
        <w:t>оенно-историческ</w:t>
      </w:r>
      <w:r>
        <w:t>ой</w:t>
      </w:r>
      <w:r w:rsidRPr="007D37C8">
        <w:t xml:space="preserve"> игр</w:t>
      </w:r>
      <w:r>
        <w:t>е</w:t>
      </w:r>
      <w:r w:rsidRPr="007D37C8">
        <w:t xml:space="preserve"> "Оборона Заполярья", </w:t>
      </w:r>
      <w:r>
        <w:t>к</w:t>
      </w:r>
      <w:r w:rsidRPr="007D37C8">
        <w:t>онкурс</w:t>
      </w:r>
      <w:r>
        <w:t>е</w:t>
      </w:r>
      <w:r w:rsidRPr="007D37C8">
        <w:t xml:space="preserve"> "Песни Боевого Братства"</w:t>
      </w:r>
      <w:r>
        <w:t>, ф</w:t>
      </w:r>
      <w:r w:rsidRPr="007D37C8">
        <w:t>естивал</w:t>
      </w:r>
      <w:r>
        <w:t>е</w:t>
      </w:r>
      <w:r w:rsidRPr="007D37C8">
        <w:t xml:space="preserve"> бардовской песни "Наполним музыко</w:t>
      </w:r>
      <w:r>
        <w:t>й сердца", ф</w:t>
      </w:r>
      <w:r w:rsidRPr="007D37C8">
        <w:t>естивал</w:t>
      </w:r>
      <w:r>
        <w:t>е</w:t>
      </w:r>
      <w:r w:rsidRPr="007D37C8">
        <w:t xml:space="preserve"> "Поклонимся великим тем годам"</w:t>
      </w:r>
      <w:r>
        <w:t>, к</w:t>
      </w:r>
      <w:r w:rsidRPr="007D37C8">
        <w:t>онкурс</w:t>
      </w:r>
      <w:r>
        <w:t>е</w:t>
      </w:r>
      <w:r w:rsidRPr="007D37C8">
        <w:t xml:space="preserve"> </w:t>
      </w:r>
      <w:r>
        <w:t>п</w:t>
      </w:r>
      <w:r w:rsidRPr="007D37C8">
        <w:t>ат</w:t>
      </w:r>
      <w:r>
        <w:t>риотической песни.</w:t>
      </w:r>
    </w:p>
    <w:p w:rsidR="00425E58" w:rsidRDefault="00425E58" w:rsidP="00A13E6B">
      <w:pPr>
        <w:ind w:firstLine="567"/>
        <w:jc w:val="both"/>
      </w:pPr>
    </w:p>
    <w:p w:rsidR="00425E58" w:rsidRDefault="00425E58" w:rsidP="00A13E6B">
      <w:pPr>
        <w:ind w:firstLine="567"/>
        <w:jc w:val="both"/>
      </w:pPr>
      <w:r>
        <w:rPr>
          <w:b/>
        </w:rPr>
        <w:t xml:space="preserve">2. </w:t>
      </w:r>
      <w:r w:rsidRPr="00355139">
        <w:rPr>
          <w:b/>
        </w:rPr>
        <w:t>Мастерская "Умелые руки".</w:t>
      </w:r>
      <w:r w:rsidRPr="007D37C8">
        <w:t xml:space="preserve"> </w:t>
      </w:r>
      <w:r>
        <w:t xml:space="preserve"> В мастерской занимаются 35</w:t>
      </w:r>
      <w:r w:rsidRPr="00D426D9">
        <w:t xml:space="preserve"> человек,</w:t>
      </w:r>
      <w:r w:rsidRPr="00866656">
        <w:t xml:space="preserve"> </w:t>
      </w:r>
      <w:r>
        <w:t xml:space="preserve">в том числе, </w:t>
      </w:r>
      <w:r w:rsidRPr="00D426D9">
        <w:t xml:space="preserve"> </w:t>
      </w:r>
      <w:r>
        <w:t>2</w:t>
      </w:r>
      <w:r w:rsidRPr="00D426D9">
        <w:t xml:space="preserve"> ребенк</w:t>
      </w:r>
      <w:r>
        <w:t>а</w:t>
      </w:r>
      <w:r w:rsidRPr="008C28AF">
        <w:t xml:space="preserve"> </w:t>
      </w:r>
      <w:r>
        <w:t xml:space="preserve">с </w:t>
      </w:r>
      <w:r w:rsidRPr="00D426D9">
        <w:t>инвалид</w:t>
      </w:r>
      <w:r>
        <w:t>ностью</w:t>
      </w:r>
      <w:r w:rsidRPr="00D426D9">
        <w:t>.</w:t>
      </w:r>
    </w:p>
    <w:p w:rsidR="00425E58" w:rsidRDefault="00425E58" w:rsidP="00A13E6B">
      <w:pPr>
        <w:ind w:firstLine="567"/>
        <w:jc w:val="both"/>
      </w:pPr>
    </w:p>
    <w:p w:rsidR="00425E58" w:rsidRDefault="00425E58" w:rsidP="00A13E6B">
      <w:pPr>
        <w:ind w:firstLine="567"/>
        <w:jc w:val="both"/>
      </w:pPr>
      <w:r>
        <w:rPr>
          <w:noProof/>
          <w:lang w:bidi="ar-SA"/>
        </w:rPr>
        <w:pict>
          <v:shape id="_x0000_s1029" type="#_x0000_t75" style="position:absolute;left:0;text-align:left;margin-left:.35pt;margin-top:-.05pt;width:165.75pt;height:133.95pt;z-index:251656192">
            <v:imagedata r:id="rId36" o:title=""/>
            <w10:wrap type="square"/>
          </v:shape>
        </w:pict>
      </w:r>
      <w:r>
        <w:t>Образовательные цели задачи – ф</w:t>
      </w:r>
      <w:r w:rsidRPr="00D426D9">
        <w:t>ормирование у учащихся целостного представления о видах декоративно-прикладного творчества</w:t>
      </w:r>
      <w:r>
        <w:t>.</w:t>
      </w:r>
    </w:p>
    <w:p w:rsidR="00425E58" w:rsidRDefault="00425E58" w:rsidP="00A13E6B">
      <w:pPr>
        <w:ind w:firstLine="567"/>
        <w:jc w:val="both"/>
      </w:pPr>
      <w:r>
        <w:rPr>
          <w:noProof/>
          <w:lang w:bidi="ar-SA"/>
        </w:rPr>
        <w:pict>
          <v:shape id="_x0000_s1030" type="#_x0000_t75" style="position:absolute;left:0;text-align:left;margin-left:126pt;margin-top:59.7pt;width:160.5pt;height:120.6pt;z-index:251659264">
            <v:imagedata r:id="rId37" o:title=""/>
            <w10:wrap type="square"/>
          </v:shape>
        </w:pict>
      </w:r>
      <w:r>
        <w:t>Формы работы –</w:t>
      </w:r>
      <w:r w:rsidRPr="00D426D9">
        <w:t xml:space="preserve"> </w:t>
      </w:r>
      <w:r>
        <w:t>п</w:t>
      </w:r>
      <w:r w:rsidRPr="00D426D9">
        <w:t>рактические занятия, выставочная деятельность, участие в акциях и конкурсах</w:t>
      </w:r>
      <w:r>
        <w:t>.</w:t>
      </w:r>
    </w:p>
    <w:p w:rsidR="00425E58" w:rsidRDefault="00425E58" w:rsidP="00A13E6B">
      <w:pPr>
        <w:ind w:firstLine="567"/>
        <w:jc w:val="both"/>
      </w:pPr>
      <w:r w:rsidRPr="00D426D9">
        <w:t>Результатами работы данного объединения стал</w:t>
      </w:r>
      <w:r>
        <w:t>о участие в к</w:t>
      </w:r>
      <w:r w:rsidRPr="00D426D9">
        <w:t>онкурс</w:t>
      </w:r>
      <w:r>
        <w:t>е</w:t>
      </w:r>
      <w:r w:rsidRPr="00D426D9">
        <w:t xml:space="preserve"> декоративно-прикладного творчества "Открытка осеннее вдохновение Севера"</w:t>
      </w:r>
      <w:r>
        <w:t>, акции</w:t>
      </w:r>
      <w:r w:rsidRPr="00D426D9">
        <w:t xml:space="preserve"> "Ангел над городом"</w:t>
      </w:r>
      <w:r>
        <w:t>, а</w:t>
      </w:r>
      <w:r w:rsidRPr="00D426D9">
        <w:t>кци</w:t>
      </w:r>
      <w:r>
        <w:t>и</w:t>
      </w:r>
      <w:r w:rsidRPr="00D426D9">
        <w:t xml:space="preserve"> "Детская организация ЮНА" "Навстречу Новому году!", </w:t>
      </w:r>
      <w:r>
        <w:t>городской</w:t>
      </w:r>
      <w:r w:rsidRPr="00D426D9">
        <w:t xml:space="preserve"> акци</w:t>
      </w:r>
      <w:r>
        <w:t>и</w:t>
      </w:r>
      <w:r w:rsidRPr="00D426D9">
        <w:t xml:space="preserve"> "Мы с Вами</w:t>
      </w:r>
      <w:r>
        <w:t>,</w:t>
      </w:r>
      <w:r w:rsidRPr="00D426D9">
        <w:t xml:space="preserve"> солдаты России"</w:t>
      </w:r>
      <w:r>
        <w:t>, г</w:t>
      </w:r>
      <w:r w:rsidRPr="00D426D9">
        <w:t>ородск</w:t>
      </w:r>
      <w:r>
        <w:t>ой</w:t>
      </w:r>
      <w:r w:rsidRPr="00D426D9">
        <w:t xml:space="preserve"> акци</w:t>
      </w:r>
      <w:r>
        <w:t>и</w:t>
      </w:r>
      <w:r w:rsidRPr="00D426D9">
        <w:t xml:space="preserve"> "Дети о Победе"</w:t>
      </w:r>
      <w:r>
        <w:t>.</w:t>
      </w:r>
    </w:p>
    <w:p w:rsidR="00425E58" w:rsidRDefault="00425E58" w:rsidP="00A13E6B">
      <w:pPr>
        <w:ind w:firstLine="567"/>
        <w:jc w:val="both"/>
      </w:pPr>
    </w:p>
    <w:p w:rsidR="00425E58" w:rsidRDefault="00425E58" w:rsidP="00A13E6B">
      <w:pPr>
        <w:ind w:firstLine="567"/>
        <w:jc w:val="both"/>
        <w:rPr>
          <w:b/>
        </w:rPr>
      </w:pPr>
    </w:p>
    <w:p w:rsidR="00425E58" w:rsidRDefault="00425E58" w:rsidP="00A13E6B">
      <w:pPr>
        <w:ind w:firstLine="567"/>
        <w:jc w:val="both"/>
        <w:rPr>
          <w:b/>
        </w:rPr>
      </w:pPr>
    </w:p>
    <w:p w:rsidR="00425E58" w:rsidRDefault="00425E58" w:rsidP="00A13E6B">
      <w:pPr>
        <w:ind w:firstLine="567"/>
        <w:jc w:val="both"/>
      </w:pPr>
      <w:r w:rsidRPr="0034428F">
        <w:rPr>
          <w:b/>
        </w:rPr>
        <w:t>3. Театр моды "Леди Совершенство".</w:t>
      </w:r>
      <w:r>
        <w:rPr>
          <w:b/>
        </w:rPr>
        <w:t xml:space="preserve"> </w:t>
      </w:r>
      <w:r w:rsidRPr="00F70733">
        <w:t xml:space="preserve">В  </w:t>
      </w:r>
      <w:r>
        <w:t xml:space="preserve">составе </w:t>
      </w:r>
      <w:r w:rsidRPr="00F70733">
        <w:t>театрального коллектива</w:t>
      </w:r>
      <w:r>
        <w:rPr>
          <w:b/>
        </w:rPr>
        <w:t xml:space="preserve"> </w:t>
      </w:r>
      <w:r w:rsidRPr="0034428F">
        <w:t xml:space="preserve">  47 учащихся</w:t>
      </w:r>
      <w:r>
        <w:t xml:space="preserve">, в том числе, </w:t>
      </w:r>
      <w:r w:rsidRPr="0034428F">
        <w:t>1 ребенок с инвалидностью.</w:t>
      </w:r>
      <w:r>
        <w:t xml:space="preserve"> </w:t>
      </w:r>
    </w:p>
    <w:p w:rsidR="00425E58" w:rsidRDefault="00425E58" w:rsidP="00A13E6B">
      <w:pPr>
        <w:ind w:firstLine="567"/>
        <w:jc w:val="both"/>
      </w:pPr>
    </w:p>
    <w:p w:rsidR="00425E58" w:rsidRDefault="00425E58" w:rsidP="00A13E6B">
      <w:pPr>
        <w:ind w:firstLine="567"/>
        <w:jc w:val="both"/>
      </w:pPr>
      <w:r>
        <w:rPr>
          <w:noProof/>
          <w:lang w:bidi="ar-SA"/>
        </w:rPr>
        <w:pict>
          <v:shape id="_x0000_s1031" type="#_x0000_t75" style="position:absolute;left:0;text-align:left;margin-left:.35pt;margin-top:.45pt;width:207pt;height:138.15pt;z-index:251658240">
            <v:imagedata r:id="rId38" o:title=""/>
            <w10:wrap type="square"/>
          </v:shape>
        </w:pict>
      </w:r>
      <w:r>
        <w:t>Образовательные цели –  ф</w:t>
      </w:r>
      <w:r w:rsidRPr="00D426D9">
        <w:t>ормирование основ профессионального самоопределения и самореализации средствами прикладного творчества и изобразительного искусства</w:t>
      </w:r>
      <w:r>
        <w:t>.</w:t>
      </w:r>
    </w:p>
    <w:p w:rsidR="00425E58" w:rsidRDefault="00425E58" w:rsidP="00A13E6B">
      <w:pPr>
        <w:ind w:firstLine="567"/>
        <w:jc w:val="both"/>
      </w:pPr>
      <w:r>
        <w:t>Формы работы –</w:t>
      </w:r>
      <w:r w:rsidRPr="00B93B8C">
        <w:t xml:space="preserve"> </w:t>
      </w:r>
      <w:r>
        <w:t>т</w:t>
      </w:r>
      <w:r w:rsidRPr="00D426D9">
        <w:t>еоретические и практические занятия, показы, фотосъёмки, концертная деятельность, участие в конкурсах, фестивалях</w:t>
      </w:r>
      <w:r>
        <w:t>.</w:t>
      </w:r>
    </w:p>
    <w:p w:rsidR="00425E58" w:rsidRDefault="00425E58" w:rsidP="00A13E6B">
      <w:pPr>
        <w:ind w:firstLine="567"/>
        <w:jc w:val="both"/>
      </w:pPr>
      <w:r w:rsidRPr="00D426D9">
        <w:t>Результатами работы данного объединения стало участие</w:t>
      </w:r>
      <w:r>
        <w:t xml:space="preserve"> в </w:t>
      </w:r>
      <w:r w:rsidRPr="00D426D9">
        <w:t>XVII</w:t>
      </w:r>
      <w:r>
        <w:t xml:space="preserve"> </w:t>
      </w:r>
      <w:r w:rsidRPr="00D426D9">
        <w:t>конкурс</w:t>
      </w:r>
      <w:r>
        <w:t>е</w:t>
      </w:r>
      <w:r w:rsidRPr="00D426D9">
        <w:t xml:space="preserve"> карнавальных костюмов "Маскарад календаря"</w:t>
      </w:r>
      <w:r>
        <w:t>, м</w:t>
      </w:r>
      <w:r w:rsidRPr="00D426D9">
        <w:t>ежрегиональн</w:t>
      </w:r>
      <w:r>
        <w:t>ом</w:t>
      </w:r>
      <w:r w:rsidRPr="00D426D9">
        <w:t xml:space="preserve"> фестивал</w:t>
      </w:r>
      <w:r>
        <w:t>е</w:t>
      </w:r>
      <w:r w:rsidRPr="00D426D9">
        <w:t xml:space="preserve"> "Костюм Русского Севера"</w:t>
      </w:r>
      <w:r>
        <w:t>, г</w:t>
      </w:r>
      <w:r w:rsidRPr="00D426D9">
        <w:t>ородско</w:t>
      </w:r>
      <w:r>
        <w:t>м</w:t>
      </w:r>
      <w:r w:rsidRPr="00D426D9">
        <w:t xml:space="preserve"> конкурс</w:t>
      </w:r>
      <w:r>
        <w:t>е</w:t>
      </w:r>
      <w:r w:rsidRPr="00D426D9">
        <w:t xml:space="preserve"> на лучшую световозвращающую</w:t>
      </w:r>
      <w:r>
        <w:t xml:space="preserve"> игрушку "Светошарики", </w:t>
      </w:r>
      <w:r w:rsidRPr="00D426D9">
        <w:t>VII</w:t>
      </w:r>
      <w:r>
        <w:t xml:space="preserve"> </w:t>
      </w:r>
      <w:r w:rsidRPr="00D426D9">
        <w:t>городско</w:t>
      </w:r>
      <w:r>
        <w:t>м</w:t>
      </w:r>
      <w:r w:rsidRPr="00D426D9">
        <w:t xml:space="preserve"> открыт</w:t>
      </w:r>
      <w:r>
        <w:t>ом</w:t>
      </w:r>
      <w:r w:rsidRPr="00D426D9">
        <w:t xml:space="preserve"> экологическ</w:t>
      </w:r>
      <w:r>
        <w:t>ом</w:t>
      </w:r>
      <w:r w:rsidRPr="00D426D9">
        <w:t xml:space="preserve"> фестивал</w:t>
      </w:r>
      <w:r>
        <w:t>е</w:t>
      </w:r>
      <w:r w:rsidRPr="00D426D9">
        <w:t xml:space="preserve"> "Экофест"</w:t>
      </w:r>
      <w:r>
        <w:t>, открытом</w:t>
      </w:r>
      <w:r w:rsidRPr="00D426D9">
        <w:t xml:space="preserve"> областно</w:t>
      </w:r>
      <w:r>
        <w:t>м</w:t>
      </w:r>
      <w:r w:rsidRPr="00D426D9">
        <w:t xml:space="preserve"> фестивал</w:t>
      </w:r>
      <w:r>
        <w:t>е</w:t>
      </w:r>
      <w:r w:rsidRPr="00D426D9">
        <w:t xml:space="preserve"> - конкурс</w:t>
      </w:r>
      <w:r>
        <w:t>е</w:t>
      </w:r>
      <w:r w:rsidRPr="00D426D9">
        <w:t xml:space="preserve"> молодых художников, модельеров, дизайнеров одежды "Сияние Севера 2015" </w:t>
      </w:r>
      <w:r>
        <w:t xml:space="preserve">, </w:t>
      </w:r>
      <w:r w:rsidRPr="00D426D9">
        <w:t>XIV</w:t>
      </w:r>
      <w:r>
        <w:t xml:space="preserve"> открытом</w:t>
      </w:r>
      <w:r w:rsidRPr="00D426D9">
        <w:t xml:space="preserve"> городско</w:t>
      </w:r>
      <w:r>
        <w:t>м</w:t>
      </w:r>
      <w:r w:rsidRPr="00D426D9">
        <w:t xml:space="preserve"> конкурс</w:t>
      </w:r>
      <w:r>
        <w:t>е</w:t>
      </w:r>
      <w:r w:rsidRPr="00D426D9">
        <w:t xml:space="preserve"> непрофессиональных портных </w:t>
      </w:r>
      <w:r>
        <w:t>и модельеров "Милые фасончики", открытой</w:t>
      </w:r>
      <w:r w:rsidRPr="00D426D9">
        <w:t xml:space="preserve"> го</w:t>
      </w:r>
      <w:r>
        <w:t>родской выставке</w:t>
      </w:r>
      <w:r w:rsidRPr="00D426D9">
        <w:t>-конкурс</w:t>
      </w:r>
      <w:r>
        <w:t>е</w:t>
      </w:r>
      <w:r w:rsidRPr="00D426D9">
        <w:t xml:space="preserve"> "Коллекция 2015"</w:t>
      </w:r>
      <w:r>
        <w:t>.</w:t>
      </w:r>
    </w:p>
    <w:p w:rsidR="00425E58" w:rsidRPr="00A13E6B" w:rsidRDefault="00425E58" w:rsidP="00A13E6B">
      <w:pPr>
        <w:ind w:firstLine="567"/>
        <w:jc w:val="both"/>
        <w:rPr>
          <w:b/>
        </w:rPr>
      </w:pPr>
    </w:p>
    <w:p w:rsidR="00425E58" w:rsidRDefault="00425E58" w:rsidP="00A13E6B">
      <w:pPr>
        <w:ind w:firstLine="567"/>
        <w:jc w:val="both"/>
      </w:pPr>
      <w:r>
        <w:rPr>
          <w:b/>
        </w:rPr>
        <w:t xml:space="preserve">4. </w:t>
      </w:r>
      <w:r w:rsidRPr="00355139">
        <w:rPr>
          <w:b/>
        </w:rPr>
        <w:t>Творческое объединение "Занимательная информатика".</w:t>
      </w:r>
      <w:r w:rsidRPr="00355139">
        <w:t xml:space="preserve"> </w:t>
      </w:r>
      <w:r>
        <w:t>В составе объединения  15 учащихся</w:t>
      </w:r>
      <w:r w:rsidRPr="00D426D9">
        <w:t xml:space="preserve">, </w:t>
      </w:r>
      <w:r>
        <w:t xml:space="preserve">в том числе, </w:t>
      </w:r>
      <w:r w:rsidRPr="00D426D9">
        <w:t xml:space="preserve"> </w:t>
      </w:r>
      <w:r>
        <w:t>1</w:t>
      </w:r>
      <w:r w:rsidRPr="00D426D9">
        <w:t xml:space="preserve"> ребен</w:t>
      </w:r>
      <w:r>
        <w:t xml:space="preserve">ок с </w:t>
      </w:r>
      <w:r w:rsidRPr="00D426D9">
        <w:t>инвалид</w:t>
      </w:r>
      <w:r>
        <w:t>ностью</w:t>
      </w:r>
      <w:r w:rsidRPr="00D426D9">
        <w:t>.</w:t>
      </w:r>
    </w:p>
    <w:p w:rsidR="00425E58" w:rsidRDefault="00425E58" w:rsidP="00A13E6B">
      <w:pPr>
        <w:ind w:firstLine="567"/>
        <w:jc w:val="both"/>
      </w:pPr>
      <w:r>
        <w:t>Образовательные цели – ф</w:t>
      </w:r>
      <w:r w:rsidRPr="00355139">
        <w:t>ормирование элементов логической и алгоритмической грамотности, коммуникативных умений младших школьников с применением групповых форм организации занятий и использованием групповых форм обучения.</w:t>
      </w:r>
      <w:r>
        <w:t xml:space="preserve"> </w:t>
      </w:r>
    </w:p>
    <w:p w:rsidR="00425E58" w:rsidRDefault="00425E58" w:rsidP="00A13E6B">
      <w:pPr>
        <w:ind w:firstLine="567"/>
        <w:jc w:val="both"/>
      </w:pPr>
      <w:r>
        <w:t>Формы работы –</w:t>
      </w:r>
      <w:r w:rsidRPr="00B93B8C">
        <w:t xml:space="preserve"> </w:t>
      </w:r>
      <w:r>
        <w:t>т</w:t>
      </w:r>
      <w:r w:rsidRPr="00D426D9">
        <w:t>еоретические и практические занятия</w:t>
      </w:r>
      <w:r>
        <w:t>.</w:t>
      </w:r>
    </w:p>
    <w:p w:rsidR="00425E58" w:rsidRDefault="00425E58" w:rsidP="00A13E6B">
      <w:pPr>
        <w:ind w:firstLine="567"/>
        <w:jc w:val="both"/>
      </w:pPr>
    </w:p>
    <w:p w:rsidR="00425E58" w:rsidRDefault="00425E58" w:rsidP="00A13E6B">
      <w:pPr>
        <w:rPr>
          <w:b/>
        </w:rPr>
      </w:pPr>
    </w:p>
    <w:p w:rsidR="00425E58" w:rsidRDefault="00425E58" w:rsidP="00A13E6B">
      <w:pPr>
        <w:ind w:firstLine="567"/>
        <w:jc w:val="center"/>
        <w:rPr>
          <w:b/>
        </w:rPr>
      </w:pPr>
      <w:hyperlink r:id="rId39" w:history="1">
        <w:r w:rsidRPr="00AA5206">
          <w:rPr>
            <w:color w:val="0000FF"/>
            <w:sz w:val="18"/>
            <w:szCs w:val="18"/>
          </w:rPr>
          <w:pict>
            <v:shape id="_x0000_i1050" type="#_x0000_t75" alt="" href="http://vlager.edu.ru/files/program/reports/images" style="width:158.25pt;height:110.25pt" o:button="t">
              <v:imagedata r:id="rId40" r:href="rId41"/>
            </v:shape>
          </w:pict>
        </w:r>
      </w:hyperlink>
      <w:hyperlink r:id="rId42" w:history="1">
        <w:r w:rsidRPr="00AA5206">
          <w:rPr>
            <w:color w:val="0000FF"/>
            <w:sz w:val="18"/>
            <w:szCs w:val="18"/>
          </w:rPr>
          <w:pict>
            <v:shape id="_x0000_i1051" type="#_x0000_t75" alt="" href="http://vlager.edu.ru/files/program/reports/images" style="width:158.25pt;height:110.25pt" o:button="t">
              <v:imagedata r:id="rId43" r:href="rId44"/>
            </v:shape>
          </w:pict>
        </w:r>
      </w:hyperlink>
    </w:p>
    <w:p w:rsidR="00425E58" w:rsidRDefault="00425E58" w:rsidP="00A13E6B">
      <w:pPr>
        <w:ind w:firstLine="567"/>
        <w:jc w:val="center"/>
        <w:rPr>
          <w:b/>
        </w:rPr>
      </w:pPr>
    </w:p>
    <w:p w:rsidR="00425E58" w:rsidRDefault="00425E58" w:rsidP="00A13E6B">
      <w:pPr>
        <w:ind w:firstLine="567"/>
        <w:jc w:val="center"/>
        <w:rPr>
          <w:b/>
          <w:lang w:val="en-US"/>
        </w:rPr>
      </w:pPr>
    </w:p>
    <w:p w:rsidR="00425E58" w:rsidRDefault="00425E58" w:rsidP="00A13E6B">
      <w:pPr>
        <w:ind w:firstLine="567"/>
        <w:jc w:val="center"/>
        <w:rPr>
          <w:b/>
          <w:lang w:val="en-US"/>
        </w:rPr>
      </w:pPr>
    </w:p>
    <w:p w:rsidR="00425E58" w:rsidRDefault="00425E58" w:rsidP="00A13E6B">
      <w:pPr>
        <w:ind w:firstLine="567"/>
        <w:jc w:val="center"/>
        <w:rPr>
          <w:b/>
          <w:lang w:val="en-US"/>
        </w:rPr>
      </w:pPr>
    </w:p>
    <w:p w:rsidR="00425E58" w:rsidRDefault="00425E58" w:rsidP="00A13E6B">
      <w:pPr>
        <w:ind w:firstLine="567"/>
        <w:jc w:val="center"/>
        <w:rPr>
          <w:b/>
          <w:lang w:val="en-US"/>
        </w:rPr>
      </w:pPr>
    </w:p>
    <w:p w:rsidR="00425E58" w:rsidRDefault="00425E58" w:rsidP="00A13E6B">
      <w:pPr>
        <w:ind w:firstLine="567"/>
        <w:jc w:val="center"/>
        <w:rPr>
          <w:b/>
          <w:lang w:val="en-US"/>
        </w:rPr>
      </w:pPr>
    </w:p>
    <w:p w:rsidR="00425E58" w:rsidRDefault="00425E58" w:rsidP="00A13E6B">
      <w:pPr>
        <w:ind w:firstLine="567"/>
        <w:jc w:val="center"/>
        <w:rPr>
          <w:b/>
          <w:lang w:val="en-US"/>
        </w:rPr>
      </w:pPr>
    </w:p>
    <w:p w:rsidR="00425E58" w:rsidRDefault="00425E58" w:rsidP="0091097C">
      <w:pPr>
        <w:ind w:firstLine="567"/>
        <w:jc w:val="both"/>
        <w:rPr>
          <w:b/>
        </w:rPr>
      </w:pPr>
    </w:p>
    <w:p w:rsidR="00425E58" w:rsidRDefault="00425E58" w:rsidP="0091097C">
      <w:pPr>
        <w:jc w:val="both"/>
        <w:rPr>
          <w:b/>
        </w:rPr>
      </w:pPr>
    </w:p>
    <w:p w:rsidR="00425E58" w:rsidRDefault="00425E58" w:rsidP="0091097C">
      <w:pPr>
        <w:jc w:val="both"/>
        <w:rPr>
          <w:b/>
        </w:rPr>
      </w:pPr>
      <w:r w:rsidRPr="00AA5206">
        <w:rPr>
          <w:b/>
          <w:noProof/>
          <w:lang w:bidi="ar-SA"/>
        </w:rPr>
        <w:pict>
          <v:shape id="_x0000_i1052" type="#_x0000_t75" alt="Вырезка экрана" style="width:498pt;height:267pt;visibility:visible" o:gfxdata="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">
            <v:imagedata r:id="rId45" o:title=""/>
            <o:lock v:ext="edit" aspectratio="f"/>
          </v:shape>
        </w:pict>
      </w:r>
    </w:p>
    <w:p w:rsidR="00425E58" w:rsidRDefault="00425E58" w:rsidP="0091097C">
      <w:pPr>
        <w:jc w:val="center"/>
        <w:rPr>
          <w:b/>
        </w:rPr>
      </w:pPr>
      <w:hyperlink r:id="rId46" w:history="1">
        <w:r w:rsidRPr="00740692">
          <w:rPr>
            <w:rStyle w:val="Hyperlink"/>
            <w:b/>
          </w:rPr>
          <w:t>http://lddt.ru/</w:t>
        </w:r>
      </w:hyperlink>
    </w:p>
    <w:p w:rsidR="00425E58" w:rsidRDefault="00425E58" w:rsidP="0091097C">
      <w:pPr>
        <w:jc w:val="both"/>
        <w:rPr>
          <w:b/>
        </w:rPr>
      </w:pPr>
    </w:p>
    <w:p w:rsidR="00425E58" w:rsidRPr="00D3701E" w:rsidRDefault="00425E58" w:rsidP="00364190">
      <w:pPr>
        <w:jc w:val="both"/>
      </w:pPr>
      <w:r w:rsidRPr="00F85445">
        <w:rPr>
          <w:b/>
          <w:sz w:val="28"/>
          <w:szCs w:val="28"/>
          <w:lang w:val="en-US"/>
        </w:rPr>
        <w:t>IV</w:t>
      </w:r>
      <w:r w:rsidRPr="00F85445">
        <w:rPr>
          <w:b/>
          <w:sz w:val="28"/>
          <w:szCs w:val="28"/>
        </w:rPr>
        <w:t>. На базе муниципального бюджетного учреждения дополнительного образования муниципального образования "Город Архангельск" "Ломоносовский дом детского творчества"</w:t>
      </w:r>
      <w:r w:rsidRPr="00B93B8C">
        <w:t xml:space="preserve"> на принципе инклюзивного образования: </w:t>
      </w:r>
      <w:r>
        <w:t xml:space="preserve">действуют творческие объединения </w:t>
      </w:r>
      <w:r w:rsidRPr="004219A8">
        <w:rPr>
          <w:b/>
        </w:rPr>
        <w:t>"Карандашик", "Мир творчества", "Игрушечных дел мастера"</w:t>
      </w:r>
      <w:r>
        <w:rPr>
          <w:b/>
        </w:rPr>
        <w:t xml:space="preserve"> в составе которых </w:t>
      </w:r>
      <w:r>
        <w:t xml:space="preserve"> 81 ребенок с </w:t>
      </w:r>
      <w:r w:rsidRPr="00144650">
        <w:t>ограниченными возможностями</w:t>
      </w:r>
      <w:r>
        <w:t xml:space="preserve"> здоровья. Учащиеся объединений являются п</w:t>
      </w:r>
      <w:r w:rsidRPr="00B93B8C">
        <w:t>обеди</w:t>
      </w:r>
      <w:r>
        <w:t>телями</w:t>
      </w:r>
      <w:r w:rsidRPr="00B93B8C">
        <w:t xml:space="preserve"> областных конкурсов: "Я люблю тебя, Север"</w:t>
      </w:r>
      <w:r>
        <w:t>,</w:t>
      </w:r>
      <w:r w:rsidRPr="00B93B8C">
        <w:t xml:space="preserve"> "Сказки народов мира"</w:t>
      </w:r>
      <w:r>
        <w:t>, у</w:t>
      </w:r>
      <w:r w:rsidRPr="00B93B8C">
        <w:t>частник</w:t>
      </w:r>
      <w:r>
        <w:t>ами</w:t>
      </w:r>
      <w:r w:rsidRPr="00B93B8C">
        <w:t xml:space="preserve"> областного конкурса "Яркий мир детства"</w:t>
      </w:r>
      <w:r>
        <w:t>.</w:t>
      </w:r>
    </w:p>
    <w:p w:rsidR="00425E58" w:rsidRDefault="00425E58" w:rsidP="0091097C">
      <w:pPr>
        <w:jc w:val="both"/>
        <w:rPr>
          <w:b/>
        </w:rPr>
      </w:pPr>
    </w:p>
    <w:p w:rsidR="00425E58" w:rsidRDefault="00425E58" w:rsidP="0091097C">
      <w:pPr>
        <w:jc w:val="both"/>
      </w:pPr>
    </w:p>
    <w:p w:rsidR="00425E58" w:rsidRDefault="00425E58" w:rsidP="0091097C">
      <w:pPr>
        <w:ind w:firstLine="567"/>
        <w:jc w:val="center"/>
        <w:rPr>
          <w:noProof/>
          <w:lang w:bidi="ar-SA"/>
        </w:rPr>
      </w:pPr>
      <w:r>
        <w:rPr>
          <w:noProof/>
          <w:lang w:bidi="ar-SA"/>
        </w:rPr>
        <w:pict>
          <v:shape id="Рисунок 20" o:spid="_x0000_i1053" type="#_x0000_t75" alt="ТО Карандашик - пдо Ментюкова ОВ" style="width:139.5pt;height:126pt;visibility:visible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">
            <v:imagedata r:id="rId47" o:title=""/>
            <o:lock v:ext="edit" aspectratio="f"/>
          </v:shape>
        </w:pict>
      </w:r>
      <w:r>
        <w:rPr>
          <w:noProof/>
          <w:lang w:bidi="ar-SA"/>
        </w:rPr>
        <w:pict>
          <v:shape id="Рисунок 19" o:spid="_x0000_i1054" type="#_x0000_t75" alt="ТО Мир творчества ЛДДТ инклюзия" style="width:201.75pt;height:126pt;visibility:visible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">
            <v:imagedata r:id="rId48" o:title=""/>
            <o:lock v:ext="edit" aspectratio="f"/>
          </v:shape>
        </w:pict>
      </w:r>
    </w:p>
    <w:p w:rsidR="00425E58" w:rsidRDefault="00425E58" w:rsidP="003149AC"/>
    <w:p w:rsidR="00425E58" w:rsidRDefault="00425E58"/>
    <w:p w:rsidR="00425E58" w:rsidRPr="007404D7" w:rsidRDefault="00425E58">
      <w:pPr>
        <w:rPr>
          <w:highlight w:val="yellow"/>
        </w:rPr>
      </w:pPr>
    </w:p>
    <w:p w:rsidR="00425E58" w:rsidRPr="007404D7" w:rsidRDefault="00425E58">
      <w:pPr>
        <w:rPr>
          <w:highlight w:val="yellow"/>
        </w:rPr>
      </w:pPr>
    </w:p>
    <w:p w:rsidR="00425E58" w:rsidRPr="007404D7" w:rsidRDefault="00425E58">
      <w:pPr>
        <w:rPr>
          <w:highlight w:val="yellow"/>
        </w:rPr>
      </w:pPr>
    </w:p>
    <w:p w:rsidR="00425E58" w:rsidRPr="003B08D6" w:rsidRDefault="00425E58"/>
    <w:sectPr w:rsidR="00425E58" w:rsidRPr="003B08D6" w:rsidSect="00A320FC">
      <w:headerReference w:type="default" r:id="rId49"/>
      <w:pgSz w:w="11906" w:h="16838"/>
      <w:pgMar w:top="2410" w:right="1274" w:bottom="142" w:left="1418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425E58" w:rsidRDefault="00425E58" w:rsidP="00A320FC">
      <w:r>
        <w:separator/>
      </w:r>
    </w:p>
  </w:endnote>
  <w:endnote w:type="continuationSeparator" w:id="0">
    <w:p w:rsidR="00425E58" w:rsidRDefault="00425E58" w:rsidP="00A320FC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Mangal">
    <w:panose1 w:val="00000400000000000000"/>
    <w:charset w:val="00"/>
    <w:family w:val="auto"/>
    <w:pitch w:val="variable"/>
    <w:sig w:usb0="00008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425E58" w:rsidRDefault="00425E58" w:rsidP="00A320FC">
      <w:r>
        <w:separator/>
      </w:r>
    </w:p>
  </w:footnote>
  <w:footnote w:type="continuationSeparator" w:id="0">
    <w:p w:rsidR="00425E58" w:rsidRDefault="00425E58" w:rsidP="00A320FC"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425E58" w:rsidRDefault="00425E58">
    <w:pPr>
      <w:pStyle w:val="Header"/>
    </w:pPr>
    <w:r>
      <w:rPr>
        <w:noProof/>
        <w:lang w:bidi="ar-SA"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Рисунок 3" o:spid="_x0000_s2049" type="#_x0000_t75" style="position:absolute;margin-left:-82.15pt;margin-top:-49.5pt;width:609.75pt;height:105pt;z-index:-251658240;visibility:visible">
          <v:imagedata r:id="rId1" o:title=""/>
        </v:shape>
      </w:pict>
    </w:r>
    <w:r>
      <w:rPr>
        <w:noProof/>
        <w:lang w:bidi="ar-SA"/>
      </w:rPr>
      <w:pict>
        <v:shape id="Рисунок 1" o:spid="_x0000_s2050" type="#_x0000_t75" style="position:absolute;margin-left:-60.75pt;margin-top:-31.4pt;width:88.7pt;height:111.95pt;z-index:251657216;visibility:visible">
          <v:imagedata r:id="rId2" o:title=""/>
        </v:shape>
      </w:pict>
    </w: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34EC7D3D"/>
    <w:multiLevelType w:val="hybridMultilevel"/>
    <w:tmpl w:val="95426974"/>
    <w:lvl w:ilvl="0" w:tplc="5F36FD78">
      <w:start w:val="1"/>
      <w:numFmt w:val="decimal"/>
      <w:lvlText w:val="%1."/>
      <w:lvlJc w:val="left"/>
      <w:pPr>
        <w:tabs>
          <w:tab w:val="num" w:pos="1482"/>
        </w:tabs>
        <w:ind w:left="1482" w:hanging="915"/>
      </w:pPr>
      <w:rPr>
        <w:rFonts w:cs="Times New Roman" w:hint="default"/>
        <w:b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stylePaneFormatFilter w:val="3F01"/>
  <w:defaultTabStop w:val="708"/>
  <w:characterSpacingControl w:val="doNotCompress"/>
  <w:hdrShapeDefaults>
    <o:shapedefaults v:ext="edit" spidmax="2051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B45843"/>
    <w:rsid w:val="00011D33"/>
    <w:rsid w:val="000151FF"/>
    <w:rsid w:val="00055C2C"/>
    <w:rsid w:val="000A2003"/>
    <w:rsid w:val="000D26DF"/>
    <w:rsid w:val="000D58D5"/>
    <w:rsid w:val="000D6C78"/>
    <w:rsid w:val="000D7117"/>
    <w:rsid w:val="00121A06"/>
    <w:rsid w:val="00125B0B"/>
    <w:rsid w:val="00144650"/>
    <w:rsid w:val="00195266"/>
    <w:rsid w:val="001B17EE"/>
    <w:rsid w:val="001C6066"/>
    <w:rsid w:val="001C7057"/>
    <w:rsid w:val="001D0AC3"/>
    <w:rsid w:val="001D39D2"/>
    <w:rsid w:val="001E2DD4"/>
    <w:rsid w:val="00215DE7"/>
    <w:rsid w:val="00226DF1"/>
    <w:rsid w:val="00297403"/>
    <w:rsid w:val="002F0FCE"/>
    <w:rsid w:val="00302DC3"/>
    <w:rsid w:val="00306548"/>
    <w:rsid w:val="003128DF"/>
    <w:rsid w:val="003149AC"/>
    <w:rsid w:val="00315463"/>
    <w:rsid w:val="00340017"/>
    <w:rsid w:val="0034428F"/>
    <w:rsid w:val="00355139"/>
    <w:rsid w:val="00361177"/>
    <w:rsid w:val="00364190"/>
    <w:rsid w:val="00371863"/>
    <w:rsid w:val="00393ADC"/>
    <w:rsid w:val="003A30CF"/>
    <w:rsid w:val="003A4F49"/>
    <w:rsid w:val="003B08D6"/>
    <w:rsid w:val="003D48C4"/>
    <w:rsid w:val="00403DC9"/>
    <w:rsid w:val="004219A8"/>
    <w:rsid w:val="00425E58"/>
    <w:rsid w:val="004830CA"/>
    <w:rsid w:val="004C3525"/>
    <w:rsid w:val="00504438"/>
    <w:rsid w:val="00514946"/>
    <w:rsid w:val="0052369F"/>
    <w:rsid w:val="0053719F"/>
    <w:rsid w:val="00573045"/>
    <w:rsid w:val="0059262F"/>
    <w:rsid w:val="005A2B15"/>
    <w:rsid w:val="005A5662"/>
    <w:rsid w:val="005A645E"/>
    <w:rsid w:val="005B5055"/>
    <w:rsid w:val="005D0914"/>
    <w:rsid w:val="00605F15"/>
    <w:rsid w:val="0063619C"/>
    <w:rsid w:val="00643CD7"/>
    <w:rsid w:val="006467F6"/>
    <w:rsid w:val="0066203C"/>
    <w:rsid w:val="006A7916"/>
    <w:rsid w:val="00720D76"/>
    <w:rsid w:val="007316D7"/>
    <w:rsid w:val="007404D7"/>
    <w:rsid w:val="00740692"/>
    <w:rsid w:val="00763FDA"/>
    <w:rsid w:val="007946D4"/>
    <w:rsid w:val="007D37C8"/>
    <w:rsid w:val="007F2AE9"/>
    <w:rsid w:val="007F7366"/>
    <w:rsid w:val="00853F29"/>
    <w:rsid w:val="00866656"/>
    <w:rsid w:val="00880D78"/>
    <w:rsid w:val="00890A9D"/>
    <w:rsid w:val="008B4E0B"/>
    <w:rsid w:val="008C2374"/>
    <w:rsid w:val="008C28AF"/>
    <w:rsid w:val="008C4623"/>
    <w:rsid w:val="008F69E2"/>
    <w:rsid w:val="00901FC8"/>
    <w:rsid w:val="0091097C"/>
    <w:rsid w:val="0091128C"/>
    <w:rsid w:val="00932295"/>
    <w:rsid w:val="009409BE"/>
    <w:rsid w:val="009A4595"/>
    <w:rsid w:val="009C554B"/>
    <w:rsid w:val="009D4319"/>
    <w:rsid w:val="009F3D1E"/>
    <w:rsid w:val="00A05B7A"/>
    <w:rsid w:val="00A13E6B"/>
    <w:rsid w:val="00A320FC"/>
    <w:rsid w:val="00AA5206"/>
    <w:rsid w:val="00AA7C52"/>
    <w:rsid w:val="00AE5BA3"/>
    <w:rsid w:val="00AF3DBE"/>
    <w:rsid w:val="00B45843"/>
    <w:rsid w:val="00B72679"/>
    <w:rsid w:val="00B93B8C"/>
    <w:rsid w:val="00BB561C"/>
    <w:rsid w:val="00BC06D0"/>
    <w:rsid w:val="00BC1DC3"/>
    <w:rsid w:val="00C01908"/>
    <w:rsid w:val="00C0395D"/>
    <w:rsid w:val="00C500BD"/>
    <w:rsid w:val="00C829BD"/>
    <w:rsid w:val="00C8717D"/>
    <w:rsid w:val="00CA5F67"/>
    <w:rsid w:val="00CB6342"/>
    <w:rsid w:val="00CD7912"/>
    <w:rsid w:val="00D0415E"/>
    <w:rsid w:val="00D11CD6"/>
    <w:rsid w:val="00D231C6"/>
    <w:rsid w:val="00D27BB2"/>
    <w:rsid w:val="00D31669"/>
    <w:rsid w:val="00D3701E"/>
    <w:rsid w:val="00D426D9"/>
    <w:rsid w:val="00D57AA7"/>
    <w:rsid w:val="00DA4C8B"/>
    <w:rsid w:val="00DD04AC"/>
    <w:rsid w:val="00E15B31"/>
    <w:rsid w:val="00E30647"/>
    <w:rsid w:val="00E403D5"/>
    <w:rsid w:val="00E421BC"/>
    <w:rsid w:val="00E46633"/>
    <w:rsid w:val="00E540CD"/>
    <w:rsid w:val="00E54E90"/>
    <w:rsid w:val="00EC6766"/>
    <w:rsid w:val="00EF2BD9"/>
    <w:rsid w:val="00EF3C15"/>
    <w:rsid w:val="00F04660"/>
    <w:rsid w:val="00F261F7"/>
    <w:rsid w:val="00F60EB5"/>
    <w:rsid w:val="00F67CF1"/>
    <w:rsid w:val="00F70733"/>
    <w:rsid w:val="00F77BCE"/>
    <w:rsid w:val="00F805B4"/>
    <w:rsid w:val="00F81E70"/>
    <w:rsid w:val="00F85445"/>
    <w:rsid w:val="00F94140"/>
    <w:rsid w:val="00F96290"/>
    <w:rsid w:val="00F97510"/>
    <w:rsid w:val="00FC7534"/>
    <w:rsid w:val="00FE4E6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martTagType w:namespaceuri="urn:schemas-microsoft-com:office:smarttags" w:name="place"/>
  <w:shapeDefaults>
    <o:shapedefaults v:ext="edit" spidmax="2051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B45843"/>
    <w:rPr>
      <w:sz w:val="24"/>
      <w:szCs w:val="24"/>
      <w:lang w:bidi="hi-IN"/>
    </w:rPr>
  </w:style>
  <w:style w:type="character" w:default="1" w:styleId="DefaultParagraphFont">
    <w:name w:val="Default Paragraph Font"/>
    <w:uiPriority w:val="99"/>
    <w:semiHidden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rsid w:val="00E15B31"/>
    <w:rPr>
      <w:rFonts w:ascii="Tahoma" w:hAnsi="Tahoma" w:cs="Mangal"/>
      <w:sz w:val="16"/>
      <w:szCs w:val="14"/>
    </w:rPr>
  </w:style>
  <w:style w:type="character" w:customStyle="1" w:styleId="BalloonTextChar">
    <w:name w:val="Balloon Text Char"/>
    <w:basedOn w:val="DefaultParagraphFont"/>
    <w:link w:val="BalloonText"/>
    <w:uiPriority w:val="99"/>
    <w:locked/>
    <w:rsid w:val="00E15B31"/>
    <w:rPr>
      <w:rFonts w:ascii="Tahoma" w:hAnsi="Tahoma" w:cs="Mangal"/>
      <w:sz w:val="14"/>
      <w:szCs w:val="14"/>
      <w:lang w:bidi="hi-IN"/>
    </w:rPr>
  </w:style>
  <w:style w:type="paragraph" w:styleId="Header">
    <w:name w:val="header"/>
    <w:basedOn w:val="Normal"/>
    <w:link w:val="HeaderChar"/>
    <w:uiPriority w:val="99"/>
    <w:rsid w:val="00A320FC"/>
    <w:pPr>
      <w:tabs>
        <w:tab w:val="center" w:pos="4677"/>
        <w:tab w:val="right" w:pos="9355"/>
      </w:tabs>
    </w:pPr>
    <w:rPr>
      <w:rFonts w:cs="Mangal"/>
      <w:szCs w:val="21"/>
    </w:rPr>
  </w:style>
  <w:style w:type="character" w:customStyle="1" w:styleId="HeaderChar">
    <w:name w:val="Header Char"/>
    <w:basedOn w:val="DefaultParagraphFont"/>
    <w:link w:val="Header"/>
    <w:uiPriority w:val="99"/>
    <w:locked/>
    <w:rsid w:val="00A320FC"/>
    <w:rPr>
      <w:rFonts w:eastAsia="Times New Roman" w:cs="Mangal"/>
      <w:sz w:val="21"/>
      <w:szCs w:val="21"/>
      <w:lang w:bidi="hi-IN"/>
    </w:rPr>
  </w:style>
  <w:style w:type="paragraph" w:styleId="Footer">
    <w:name w:val="footer"/>
    <w:basedOn w:val="Normal"/>
    <w:link w:val="FooterChar"/>
    <w:uiPriority w:val="99"/>
    <w:rsid w:val="00A320FC"/>
    <w:pPr>
      <w:tabs>
        <w:tab w:val="center" w:pos="4677"/>
        <w:tab w:val="right" w:pos="9355"/>
      </w:tabs>
    </w:pPr>
    <w:rPr>
      <w:rFonts w:cs="Mangal"/>
      <w:szCs w:val="21"/>
    </w:rPr>
  </w:style>
  <w:style w:type="character" w:customStyle="1" w:styleId="FooterChar">
    <w:name w:val="Footer Char"/>
    <w:basedOn w:val="DefaultParagraphFont"/>
    <w:link w:val="Footer"/>
    <w:uiPriority w:val="99"/>
    <w:locked/>
    <w:rsid w:val="00A320FC"/>
    <w:rPr>
      <w:rFonts w:eastAsia="Times New Roman" w:cs="Mangal"/>
      <w:sz w:val="21"/>
      <w:szCs w:val="21"/>
      <w:lang w:bidi="hi-IN"/>
    </w:rPr>
  </w:style>
  <w:style w:type="character" w:styleId="Hyperlink">
    <w:name w:val="Hyperlink"/>
    <w:basedOn w:val="DefaultParagraphFont"/>
    <w:uiPriority w:val="99"/>
    <w:rsid w:val="0091097C"/>
    <w:rPr>
      <w:rFonts w:cs="Times New Roman"/>
      <w:color w:val="0000FF"/>
      <w:u w:val="single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7.jpeg"/><Relationship Id="rId39" Type="http://schemas.openxmlformats.org/officeDocument/2006/relationships/hyperlink" Target="http://vlager.edu.ru/files/program/reports/images/541/1501.jpg" TargetMode="External"/><Relationship Id="rId3" Type="http://schemas.openxmlformats.org/officeDocument/2006/relationships/settings" Target="settings.xml"/><Relationship Id="rId21" Type="http://schemas.openxmlformats.org/officeDocument/2006/relationships/oleObject" Target="embeddings/oleObject1.bin"/><Relationship Id="rId34" Type="http://schemas.openxmlformats.org/officeDocument/2006/relationships/image" Target="media/image25.jpeg"/><Relationship Id="rId42" Type="http://schemas.openxmlformats.org/officeDocument/2006/relationships/hyperlink" Target="http://vlager.edu.ru/files/program/reports/images/541/1502.jpg" TargetMode="External"/><Relationship Id="rId47" Type="http://schemas.openxmlformats.org/officeDocument/2006/relationships/image" Target="media/image33.png"/><Relationship Id="rId50" Type="http://schemas.openxmlformats.org/officeDocument/2006/relationships/fontTable" Target="fontTable.xml"/><Relationship Id="rId7" Type="http://schemas.openxmlformats.org/officeDocument/2006/relationships/image" Target="media/image1.png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6.png"/><Relationship Id="rId33" Type="http://schemas.openxmlformats.org/officeDocument/2006/relationships/image" Target="media/image24.jpeg"/><Relationship Id="rId38" Type="http://schemas.openxmlformats.org/officeDocument/2006/relationships/image" Target="media/image29.jpeg"/><Relationship Id="rId46" Type="http://schemas.openxmlformats.org/officeDocument/2006/relationships/hyperlink" Target="http://lddt.ru/" TargetMode="External"/><Relationship Id="rId2" Type="http://schemas.openxmlformats.org/officeDocument/2006/relationships/styles" Target="styles.xml"/><Relationship Id="rId16" Type="http://schemas.openxmlformats.org/officeDocument/2006/relationships/image" Target="media/image9.png"/><Relationship Id="rId20" Type="http://schemas.openxmlformats.org/officeDocument/2006/relationships/image" Target="media/image13.emf"/><Relationship Id="rId29" Type="http://schemas.openxmlformats.org/officeDocument/2006/relationships/image" Target="media/image20.png"/><Relationship Id="rId41" Type="http://schemas.openxmlformats.org/officeDocument/2006/relationships/image" Target="http://vlager.edu.ru/media/cache/program/files/program/reports/images/541/1501.jpg" TargetMode="Externa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4.png"/><Relationship Id="rId24" Type="http://schemas.openxmlformats.org/officeDocument/2006/relationships/image" Target="media/image15.png"/><Relationship Id="rId32" Type="http://schemas.openxmlformats.org/officeDocument/2006/relationships/image" Target="media/image23.jpeg"/><Relationship Id="rId37" Type="http://schemas.openxmlformats.org/officeDocument/2006/relationships/image" Target="media/image28.jpeg"/><Relationship Id="rId40" Type="http://schemas.openxmlformats.org/officeDocument/2006/relationships/image" Target="media/image30.jpeg"/><Relationship Id="rId45" Type="http://schemas.openxmlformats.org/officeDocument/2006/relationships/image" Target="media/image32.png"/><Relationship Id="rId5" Type="http://schemas.openxmlformats.org/officeDocument/2006/relationships/footnotes" Target="footnotes.xml"/><Relationship Id="rId15" Type="http://schemas.openxmlformats.org/officeDocument/2006/relationships/image" Target="media/image8.png"/><Relationship Id="rId23" Type="http://schemas.openxmlformats.org/officeDocument/2006/relationships/image" Target="media/image14.png"/><Relationship Id="rId28" Type="http://schemas.openxmlformats.org/officeDocument/2006/relationships/image" Target="media/image19.png"/><Relationship Id="rId36" Type="http://schemas.openxmlformats.org/officeDocument/2006/relationships/image" Target="media/image27.jpeg"/><Relationship Id="rId49" Type="http://schemas.openxmlformats.org/officeDocument/2006/relationships/header" Target="header1.xml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31" Type="http://schemas.openxmlformats.org/officeDocument/2006/relationships/image" Target="media/image22.jpeg"/><Relationship Id="rId44" Type="http://schemas.openxmlformats.org/officeDocument/2006/relationships/image" Target="http://vlager.edu.ru/media/cache/program/files/program/reports/images/541/1502.jpg" TargetMode="External"/><Relationship Id="rId4" Type="http://schemas.openxmlformats.org/officeDocument/2006/relationships/webSettings" Target="webSettings.xml"/><Relationship Id="rId9" Type="http://schemas.openxmlformats.org/officeDocument/2006/relationships/hyperlink" Target="http://arhraduga.ru/" TargetMode="External"/><Relationship Id="rId14" Type="http://schemas.openxmlformats.org/officeDocument/2006/relationships/image" Target="media/image7.png"/><Relationship Id="rId22" Type="http://schemas.openxmlformats.org/officeDocument/2006/relationships/hyperlink" Target="http://www.arhctt.ru/" TargetMode="External"/><Relationship Id="rId27" Type="http://schemas.openxmlformats.org/officeDocument/2006/relationships/image" Target="media/image18.jpeg"/><Relationship Id="rId30" Type="http://schemas.openxmlformats.org/officeDocument/2006/relationships/image" Target="media/image21.png"/><Relationship Id="rId35" Type="http://schemas.openxmlformats.org/officeDocument/2006/relationships/image" Target="media/image26.jpeg"/><Relationship Id="rId43" Type="http://schemas.openxmlformats.org/officeDocument/2006/relationships/image" Target="media/image31.jpeg"/><Relationship Id="rId48" Type="http://schemas.openxmlformats.org/officeDocument/2006/relationships/image" Target="media/image34.png"/><Relationship Id="rId8" Type="http://schemas.openxmlformats.org/officeDocument/2006/relationships/image" Target="media/image2.png"/><Relationship Id="rId51" Type="http://schemas.openxmlformats.org/officeDocument/2006/relationships/theme" Target="theme/theme1.xm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36.png"/><Relationship Id="rId1" Type="http://schemas.openxmlformats.org/officeDocument/2006/relationships/image" Target="media/image3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Normal_Wordconv</Template>
  <TotalTime>85</TotalTime>
  <Pages>10</Pages>
  <Words>2125</Words>
  <Characters>12118</Characters>
  <Application>Microsoft Office Outlook</Application>
  <DocSecurity>0</DocSecurity>
  <Lines>0</Lines>
  <Paragraphs>0</Paragraphs>
  <ScaleCrop>false</ScaleCrop>
  <Company>DreamLair</Company>
  <LinksUpToDate>false</LinksUpToDate>
  <CharactersWithSpaces>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Утверждено Председателем правления</dc:title>
  <dc:subject/>
  <dc:creator>IlinaEB</dc:creator>
  <cp:keywords/>
  <dc:description/>
  <cp:lastModifiedBy>IlinaEB</cp:lastModifiedBy>
  <cp:revision>18</cp:revision>
  <cp:lastPrinted>2015-10-13T16:20:00Z</cp:lastPrinted>
  <dcterms:created xsi:type="dcterms:W3CDTF">2015-10-09T16:22:00Z</dcterms:created>
  <dcterms:modified xsi:type="dcterms:W3CDTF">2015-10-13T16:22:00Z</dcterms:modified>
</cp:coreProperties>
</file>